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F9375" w14:textId="4C3B07AE" w:rsidR="00A7078A" w:rsidRPr="00BE6978" w:rsidRDefault="00A7078A" w:rsidP="00761D80">
      <w:pPr>
        <w:spacing w:line="360" w:lineRule="auto"/>
        <w:jc w:val="center"/>
        <w:rPr>
          <w:rFonts w:asciiTheme="majorHAnsi" w:hAnsiTheme="majorHAnsi" w:cstheme="majorHAnsi"/>
          <w:szCs w:val="24"/>
          <w:lang w:eastAsia="ja-JP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6D3A42E" wp14:editId="2C236B5C">
            <wp:extent cx="2350513" cy="757661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ence.hauffmann\AppData\Local\Microsoft\Windows\INetCache\Content.Word\IReSP_Logotype_Exe_Principal_Couleur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2" b="15820"/>
                    <a:stretch/>
                  </pic:blipFill>
                  <pic:spPr bwMode="auto">
                    <a:xfrm>
                      <a:off x="0" y="0"/>
                      <a:ext cx="2402251" cy="77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1D80">
        <w:rPr>
          <w:noProof/>
        </w:rPr>
        <w:drawing>
          <wp:inline distT="0" distB="0" distL="0" distR="0" wp14:anchorId="4D6D5B96" wp14:editId="775F595D">
            <wp:extent cx="1379220" cy="800100"/>
            <wp:effectExtent l="0" t="0" r="0" b="0"/>
            <wp:docPr id="39" name="Imag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4">
                      <a:hlinkClick r:id="rId8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5" b="25161"/>
                    <a:stretch/>
                  </pic:blipFill>
                  <pic:spPr>
                    <a:xfrm>
                      <a:off x="0" y="0"/>
                      <a:ext cx="13792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A6CE" w14:textId="1C1AD3C6" w:rsidR="00A7078A" w:rsidRPr="00BE6978" w:rsidRDefault="00FB483B" w:rsidP="00A7078A">
      <w:pPr>
        <w:spacing w:line="360" w:lineRule="auto"/>
        <w:jc w:val="both"/>
        <w:rPr>
          <w:rFonts w:asciiTheme="majorHAnsi" w:hAnsiTheme="majorHAnsi" w:cstheme="majorHAnsi"/>
          <w:szCs w:val="24"/>
          <w:lang w:eastAsia="ja-JP"/>
        </w:rPr>
      </w:pPr>
      <w:r w:rsidRPr="001F171F">
        <w:rPr>
          <w:rFonts w:ascii="Calibri Light" w:hAnsi="Calibri Light" w:cs="Calibri Light"/>
          <w:noProof/>
        </w:rPr>
        <w:drawing>
          <wp:anchor distT="0" distB="0" distL="114300" distR="114300" simplePos="0" relativeHeight="251659264" behindDoc="1" locked="0" layoutInCell="1" allowOverlap="1" wp14:anchorId="1FF436C1" wp14:editId="662C64A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79950" cy="4679950"/>
            <wp:effectExtent l="0" t="0" r="635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eSP_Symbole_Exe_Filigrane_Gris_FondBlanc_H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17CD7" w14:textId="6B902292" w:rsidR="00761D80" w:rsidRDefault="00761D80" w:rsidP="00DE0806">
      <w:pPr>
        <w:pStyle w:val="Sous-titre"/>
        <w:jc w:val="center"/>
        <w:rPr>
          <w:color w:val="B70E0C" w:themeColor="accent3"/>
          <w:spacing w:val="-10"/>
          <w:sz w:val="56"/>
          <w:szCs w:val="56"/>
        </w:rPr>
      </w:pPr>
      <w:r w:rsidRPr="00761D80">
        <w:rPr>
          <w:color w:val="B70E0C" w:themeColor="accent3"/>
          <w:spacing w:val="-10"/>
          <w:sz w:val="56"/>
          <w:szCs w:val="56"/>
        </w:rPr>
        <w:t xml:space="preserve">Programme </w:t>
      </w:r>
      <w:r w:rsidR="00DE0806">
        <w:rPr>
          <w:color w:val="B70E0C" w:themeColor="accent3"/>
          <w:spacing w:val="-10"/>
          <w:sz w:val="56"/>
          <w:szCs w:val="56"/>
        </w:rPr>
        <w:t xml:space="preserve">Autonomie </w:t>
      </w:r>
      <w:r w:rsidR="00EE23E2">
        <w:rPr>
          <w:color w:val="B70E0C" w:themeColor="accent3"/>
          <w:spacing w:val="-10"/>
          <w:sz w:val="56"/>
          <w:szCs w:val="56"/>
        </w:rPr>
        <w:t>202</w:t>
      </w:r>
      <w:r w:rsidR="005D7906">
        <w:rPr>
          <w:color w:val="B70E0C" w:themeColor="accent3"/>
          <w:spacing w:val="-10"/>
          <w:sz w:val="56"/>
          <w:szCs w:val="56"/>
        </w:rPr>
        <w:t>5</w:t>
      </w:r>
    </w:p>
    <w:p w14:paraId="2F2F4270" w14:textId="77777777" w:rsidR="00761D80" w:rsidRPr="00761D80" w:rsidRDefault="00761D80" w:rsidP="00761D80"/>
    <w:p w14:paraId="0EDBFD56" w14:textId="15132087" w:rsidR="00DE0806" w:rsidRDefault="00DE0806" w:rsidP="00761D80">
      <w:pPr>
        <w:pStyle w:val="Sous-titre"/>
        <w:jc w:val="center"/>
        <w:rPr>
          <w:rFonts w:asciiTheme="minorHAnsi" w:eastAsiaTheme="minorEastAsia" w:hAnsiTheme="minorHAnsi" w:cstheme="minorBidi"/>
          <w:color w:val="auto"/>
          <w:sz w:val="40"/>
          <w:szCs w:val="20"/>
          <w:u w:val="single"/>
          <w:lang w:eastAsia="ja-JP"/>
        </w:rPr>
      </w:pPr>
      <w:r>
        <w:rPr>
          <w:rFonts w:asciiTheme="minorHAnsi" w:eastAsiaTheme="minorEastAsia" w:hAnsiTheme="minorHAnsi" w:cstheme="minorBidi"/>
          <w:color w:val="auto"/>
          <w:sz w:val="40"/>
          <w:szCs w:val="20"/>
          <w:u w:val="single"/>
          <w:lang w:eastAsia="ja-JP"/>
        </w:rPr>
        <w:t xml:space="preserve">Appel à </w:t>
      </w:r>
      <w:r w:rsidR="0027219A">
        <w:rPr>
          <w:rFonts w:asciiTheme="minorHAnsi" w:eastAsiaTheme="minorEastAsia" w:hAnsiTheme="minorHAnsi" w:cstheme="minorBidi"/>
          <w:color w:val="auto"/>
          <w:sz w:val="40"/>
          <w:szCs w:val="20"/>
          <w:u w:val="single"/>
          <w:lang w:eastAsia="ja-JP"/>
        </w:rPr>
        <w:t>projets 2025 : APOLAU, TND&amp;SHS, CMR</w:t>
      </w:r>
    </w:p>
    <w:p w14:paraId="5F330DDB" w14:textId="77777777" w:rsidR="00DE0806" w:rsidRPr="00DE0806" w:rsidRDefault="00DE0806" w:rsidP="00DE0806">
      <w:pPr>
        <w:rPr>
          <w:lang w:eastAsia="ja-JP"/>
        </w:rPr>
      </w:pPr>
    </w:p>
    <w:p w14:paraId="43147FC1" w14:textId="1DE0C35B" w:rsidR="00A7078A" w:rsidRPr="00DE0806" w:rsidRDefault="00761D80" w:rsidP="00761D80">
      <w:pPr>
        <w:pStyle w:val="Sous-titre"/>
        <w:jc w:val="center"/>
        <w:rPr>
          <w:rFonts w:asciiTheme="minorHAnsi" w:eastAsiaTheme="minorEastAsia" w:hAnsiTheme="minorHAnsi" w:cstheme="minorBidi"/>
          <w:color w:val="auto"/>
          <w:sz w:val="40"/>
          <w:szCs w:val="20"/>
          <w:lang w:eastAsia="ja-JP"/>
        </w:rPr>
      </w:pPr>
      <w:r w:rsidRPr="00DE0806">
        <w:rPr>
          <w:rFonts w:asciiTheme="minorHAnsi" w:eastAsiaTheme="minorEastAsia" w:hAnsiTheme="minorHAnsi" w:cstheme="minorBidi"/>
          <w:color w:val="auto"/>
          <w:sz w:val="40"/>
          <w:szCs w:val="20"/>
          <w:lang w:eastAsia="ja-JP"/>
        </w:rPr>
        <w:t xml:space="preserve">Liste des </w:t>
      </w:r>
      <w:r w:rsidR="00BC3E1D">
        <w:rPr>
          <w:rFonts w:asciiTheme="minorHAnsi" w:eastAsiaTheme="minorEastAsia" w:hAnsiTheme="minorHAnsi" w:cstheme="minorBidi"/>
          <w:color w:val="auto"/>
          <w:sz w:val="40"/>
          <w:szCs w:val="20"/>
          <w:lang w:eastAsia="ja-JP"/>
        </w:rPr>
        <w:t xml:space="preserve">membres du Comité Scientifique 2025 </w:t>
      </w:r>
    </w:p>
    <w:p w14:paraId="0475EA61" w14:textId="77777777" w:rsidR="00A7078A" w:rsidRDefault="00A7078A" w:rsidP="00A7078A">
      <w:pPr>
        <w:spacing w:line="360" w:lineRule="auto"/>
        <w:rPr>
          <w:rFonts w:ascii="Calibri Light" w:hAnsi="Calibri Light" w:cs="Calibri Light"/>
          <w:szCs w:val="24"/>
          <w:lang w:eastAsia="ja-JP"/>
        </w:rPr>
      </w:pPr>
    </w:p>
    <w:p w14:paraId="3AAD47DB" w14:textId="77777777" w:rsidR="00A7078A" w:rsidRDefault="00A7078A" w:rsidP="00A7078A">
      <w:pPr>
        <w:spacing w:line="360" w:lineRule="auto"/>
        <w:jc w:val="right"/>
        <w:rPr>
          <w:rFonts w:asciiTheme="majorHAnsi" w:hAnsiTheme="majorHAnsi" w:cstheme="majorHAnsi"/>
          <w:sz w:val="12"/>
          <w:szCs w:val="24"/>
          <w:lang w:eastAsia="ja-JP"/>
        </w:rPr>
      </w:pPr>
    </w:p>
    <w:p w14:paraId="24AA7460" w14:textId="7333EB06" w:rsidR="00A7078A" w:rsidRDefault="00A7078A" w:rsidP="00480A33">
      <w:pPr>
        <w:rPr>
          <w:sz w:val="22"/>
          <w:lang w:eastAsia="ja-JP"/>
        </w:rPr>
      </w:pPr>
    </w:p>
    <w:p w14:paraId="3A3F5C38" w14:textId="77777777" w:rsidR="00EE23E2" w:rsidRPr="00EE23E2" w:rsidRDefault="00EE23E2" w:rsidP="00480A33">
      <w:pPr>
        <w:rPr>
          <w:sz w:val="22"/>
          <w:lang w:eastAsia="ja-JP"/>
        </w:rPr>
      </w:pPr>
    </w:p>
    <w:p w14:paraId="2BC1A5EA" w14:textId="77777777" w:rsidR="00EE23E2" w:rsidRDefault="00EE23E2" w:rsidP="00480A33">
      <w:pPr>
        <w:rPr>
          <w:lang w:eastAsia="ja-JP"/>
        </w:rPr>
      </w:pPr>
    </w:p>
    <w:p w14:paraId="3F06C61E" w14:textId="77777777" w:rsidR="003F3E52" w:rsidRDefault="003F3E52" w:rsidP="003F3E52">
      <w:pPr>
        <w:rPr>
          <w:lang w:eastAsia="ja-JP"/>
        </w:rPr>
      </w:pPr>
    </w:p>
    <w:p w14:paraId="182285EE" w14:textId="0816F379" w:rsidR="00A243BB" w:rsidRDefault="00A243BB">
      <w:pPr>
        <w:spacing w:after="0" w:line="240" w:lineRule="auto"/>
        <w:rPr>
          <w:noProof/>
        </w:rPr>
      </w:pPr>
      <w:r>
        <w:rPr>
          <w:noProof/>
        </w:rPr>
        <w:br w:type="page"/>
      </w:r>
      <w:r w:rsidR="001A20BE" w:rsidRPr="001A20BE">
        <w:lastRenderedPageBreak/>
        <w:drawing>
          <wp:inline distT="0" distB="0" distL="0" distR="0" wp14:anchorId="3FC992FF" wp14:editId="7A62BCA4">
            <wp:extent cx="8892540" cy="3426460"/>
            <wp:effectExtent l="0" t="0" r="3810" b="2540"/>
            <wp:docPr id="18932023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3BB" w:rsidSect="00761D80">
      <w:footerReference w:type="default" r:id="rId12"/>
      <w:pgSz w:w="16838" w:h="11906" w:orient="landscape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293BD" w14:textId="77777777" w:rsidR="004307B2" w:rsidRDefault="004307B2" w:rsidP="00A7078A">
      <w:pPr>
        <w:spacing w:after="0" w:line="240" w:lineRule="auto"/>
      </w:pPr>
      <w:r>
        <w:separator/>
      </w:r>
    </w:p>
  </w:endnote>
  <w:endnote w:type="continuationSeparator" w:id="0">
    <w:p w14:paraId="646F6126" w14:textId="77777777" w:rsidR="004307B2" w:rsidRDefault="004307B2" w:rsidP="00A7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6769332"/>
      <w:docPartObj>
        <w:docPartGallery w:val="Page Numbers (Bottom of Page)"/>
        <w:docPartUnique/>
      </w:docPartObj>
    </w:sdtPr>
    <w:sdtEndPr/>
    <w:sdtContent>
      <w:p w14:paraId="4D299B55" w14:textId="77777777" w:rsidR="00761D80" w:rsidRDefault="00761D8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5F1">
          <w:rPr>
            <w:noProof/>
          </w:rPr>
          <w:t>3</w:t>
        </w:r>
        <w:r>
          <w:fldChar w:fldCharType="end"/>
        </w:r>
      </w:p>
    </w:sdtContent>
  </w:sdt>
  <w:p w14:paraId="5038F6CD" w14:textId="77777777" w:rsidR="00A7078A" w:rsidRDefault="00A7078A" w:rsidP="00C51EBE">
    <w:pPr>
      <w:pStyle w:val="Pieddepage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196B2" w14:textId="77777777" w:rsidR="004307B2" w:rsidRDefault="004307B2" w:rsidP="00A7078A">
      <w:pPr>
        <w:spacing w:after="0" w:line="240" w:lineRule="auto"/>
      </w:pPr>
      <w:r>
        <w:separator/>
      </w:r>
    </w:p>
  </w:footnote>
  <w:footnote w:type="continuationSeparator" w:id="0">
    <w:p w14:paraId="3EC32160" w14:textId="77777777" w:rsidR="004307B2" w:rsidRDefault="004307B2" w:rsidP="00A70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027C2"/>
    <w:multiLevelType w:val="hybridMultilevel"/>
    <w:tmpl w:val="D8C6A0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763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D80"/>
    <w:rsid w:val="000241F8"/>
    <w:rsid w:val="00107B48"/>
    <w:rsid w:val="001709BD"/>
    <w:rsid w:val="001A20BE"/>
    <w:rsid w:val="001A4DB3"/>
    <w:rsid w:val="001F609E"/>
    <w:rsid w:val="001F6C58"/>
    <w:rsid w:val="0027219A"/>
    <w:rsid w:val="002E389F"/>
    <w:rsid w:val="00347597"/>
    <w:rsid w:val="003703C4"/>
    <w:rsid w:val="003F3E52"/>
    <w:rsid w:val="004307B2"/>
    <w:rsid w:val="00480A33"/>
    <w:rsid w:val="005D7906"/>
    <w:rsid w:val="006250FA"/>
    <w:rsid w:val="006431CE"/>
    <w:rsid w:val="00663A04"/>
    <w:rsid w:val="0069266B"/>
    <w:rsid w:val="00761D80"/>
    <w:rsid w:val="007943FB"/>
    <w:rsid w:val="00892442"/>
    <w:rsid w:val="009C652C"/>
    <w:rsid w:val="00A14B49"/>
    <w:rsid w:val="00A243BB"/>
    <w:rsid w:val="00A7078A"/>
    <w:rsid w:val="00B21306"/>
    <w:rsid w:val="00BB5A67"/>
    <w:rsid w:val="00BC3E1D"/>
    <w:rsid w:val="00BD0181"/>
    <w:rsid w:val="00BD65F1"/>
    <w:rsid w:val="00BE7909"/>
    <w:rsid w:val="00C13045"/>
    <w:rsid w:val="00C51EBE"/>
    <w:rsid w:val="00CC2BC1"/>
    <w:rsid w:val="00DD461B"/>
    <w:rsid w:val="00DE0806"/>
    <w:rsid w:val="00EE23E2"/>
    <w:rsid w:val="00FB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4B20C"/>
  <w15:chartTrackingRefBased/>
  <w15:docId w15:val="{2A854BAC-7171-4C5C-A9EE-AA70E837B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78A"/>
    <w:pPr>
      <w:spacing w:after="120" w:line="264" w:lineRule="auto"/>
    </w:pPr>
    <w:rPr>
      <w:rFonts w:eastAsiaTheme="minorEastAsia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0A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F7D00" w:themeColor="accent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0A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D00" w:themeColor="accent2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0A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E00" w:themeColor="accent2" w:themeShade="8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790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80A33"/>
    <w:rPr>
      <w:rFonts w:asciiTheme="majorHAnsi" w:eastAsiaTheme="majorEastAsia" w:hAnsiTheme="majorHAnsi" w:cstheme="majorBidi"/>
      <w:color w:val="EF7D00" w:themeColor="accen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80A33"/>
    <w:rPr>
      <w:rFonts w:asciiTheme="majorHAnsi" w:eastAsiaTheme="majorEastAsia" w:hAnsiTheme="majorHAnsi" w:cstheme="majorBidi"/>
      <w:color w:val="B35D00" w:themeColor="accent2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nhideWhenUsed/>
    <w:rsid w:val="00A7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7078A"/>
    <w:rPr>
      <w:rFonts w:eastAsiaTheme="minorEastAsia"/>
      <w:sz w:val="20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707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078A"/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078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olor w:val="675052" w:themeColor="text2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078A"/>
    <w:rPr>
      <w:rFonts w:asciiTheme="majorHAnsi" w:eastAsiaTheme="majorEastAsia" w:hAnsiTheme="majorHAnsi" w:cstheme="majorBidi"/>
      <w:color w:val="675052" w:themeColor="text2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78A"/>
    <w:rPr>
      <w:rFonts w:eastAsiaTheme="minorEastAsia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80A33"/>
    <w:rPr>
      <w:rFonts w:asciiTheme="majorHAnsi" w:eastAsiaTheme="majorEastAsia" w:hAnsiTheme="majorHAnsi" w:cstheme="majorBidi"/>
      <w:color w:val="773E00" w:themeColor="accent2" w:themeShade="80"/>
      <w:sz w:val="24"/>
      <w:szCs w:val="24"/>
      <w:lang w:eastAsia="fr-FR"/>
    </w:rPr>
  </w:style>
  <w:style w:type="character" w:styleId="Accentuationlgre">
    <w:name w:val="Subtle Emphasis"/>
    <w:basedOn w:val="Policepardfaut"/>
    <w:uiPriority w:val="19"/>
    <w:qFormat/>
    <w:rsid w:val="00480A33"/>
    <w:rPr>
      <w:i/>
      <w:iCs/>
      <w:color w:val="675052" w:themeColor="text2"/>
    </w:rPr>
  </w:style>
  <w:style w:type="character" w:styleId="Accentuation">
    <w:name w:val="Emphasis"/>
    <w:basedOn w:val="Policepardfaut"/>
    <w:uiPriority w:val="20"/>
    <w:qFormat/>
    <w:rsid w:val="00480A33"/>
    <w:rPr>
      <w:i/>
      <w:iCs/>
      <w:color w:val="675052" w:themeColor="accent1"/>
    </w:rPr>
  </w:style>
  <w:style w:type="character" w:styleId="lev">
    <w:name w:val="Strong"/>
    <w:basedOn w:val="Policepardfaut"/>
    <w:uiPriority w:val="22"/>
    <w:qFormat/>
    <w:rsid w:val="00480A33"/>
    <w:rPr>
      <w:b/>
      <w:bCs/>
      <w:color w:val="675052" w:themeColor="accent1"/>
    </w:rPr>
  </w:style>
  <w:style w:type="character" w:styleId="Titredulivre">
    <w:name w:val="Book Title"/>
    <w:basedOn w:val="Policepardfaut"/>
    <w:uiPriority w:val="33"/>
    <w:qFormat/>
    <w:rsid w:val="00480A33"/>
    <w:rPr>
      <w:b/>
      <w:bCs/>
      <w:i/>
      <w:iCs/>
      <w:color w:val="675052" w:themeColor="accent1"/>
      <w:spacing w:val="5"/>
    </w:rPr>
  </w:style>
  <w:style w:type="table" w:styleId="TableauGrille4-Accentuation1">
    <w:name w:val="Grid Table 4 Accent 1"/>
    <w:basedOn w:val="TableauNormal"/>
    <w:uiPriority w:val="49"/>
    <w:rsid w:val="001F609E"/>
    <w:tblPr>
      <w:tblStyleRowBandSize w:val="1"/>
      <w:tblStyleColBandSize w:val="1"/>
      <w:tblBorders>
        <w:top w:val="single" w:sz="4" w:space="0" w:color="A99092" w:themeColor="accent1" w:themeTint="99"/>
        <w:left w:val="single" w:sz="4" w:space="0" w:color="A99092" w:themeColor="accent1" w:themeTint="99"/>
        <w:bottom w:val="single" w:sz="4" w:space="0" w:color="A99092" w:themeColor="accent1" w:themeTint="99"/>
        <w:right w:val="single" w:sz="4" w:space="0" w:color="A99092" w:themeColor="accent1" w:themeTint="99"/>
        <w:insideH w:val="single" w:sz="4" w:space="0" w:color="A99092" w:themeColor="accent1" w:themeTint="99"/>
        <w:insideV w:val="single" w:sz="4" w:space="0" w:color="A9909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5052" w:themeColor="accent1"/>
          <w:left w:val="single" w:sz="4" w:space="0" w:color="675052" w:themeColor="accent1"/>
          <w:bottom w:val="single" w:sz="4" w:space="0" w:color="675052" w:themeColor="accent1"/>
          <w:right w:val="single" w:sz="4" w:space="0" w:color="675052" w:themeColor="accent1"/>
          <w:insideH w:val="nil"/>
          <w:insideV w:val="nil"/>
        </w:tcBorders>
        <w:shd w:val="clear" w:color="auto" w:fill="675052" w:themeFill="accent1"/>
      </w:tcPr>
    </w:tblStylePr>
    <w:tblStylePr w:type="lastRow">
      <w:rPr>
        <w:b/>
        <w:bCs/>
      </w:rPr>
      <w:tblPr/>
      <w:tcPr>
        <w:tcBorders>
          <w:top w:val="double" w:sz="4" w:space="0" w:color="67505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ADA" w:themeFill="accent1" w:themeFillTint="33"/>
      </w:tcPr>
    </w:tblStylePr>
    <w:tblStylePr w:type="band1Horz">
      <w:tblPr/>
      <w:tcPr>
        <w:shd w:val="clear" w:color="auto" w:fill="E2DADA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sa.f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ia.broussard\Documents\Mod&#232;les%20Office%20personnalis&#233;s\Mod&#232;le%20de%20documents%20IReSP.dotx" TargetMode="External"/></Relationships>
</file>

<file path=word/theme/theme1.xml><?xml version="1.0" encoding="utf-8"?>
<a:theme xmlns:a="http://schemas.openxmlformats.org/drawingml/2006/main" name="Thème Office">
  <a:themeElements>
    <a:clrScheme name="IReSP">
      <a:dk1>
        <a:sysClr val="windowText" lastClr="000000"/>
      </a:dk1>
      <a:lt1>
        <a:sysClr val="window" lastClr="FFFFFF"/>
      </a:lt1>
      <a:dk2>
        <a:srgbClr val="675052"/>
      </a:dk2>
      <a:lt2>
        <a:srgbClr val="E7E6E6"/>
      </a:lt2>
      <a:accent1>
        <a:srgbClr val="675052"/>
      </a:accent1>
      <a:accent2>
        <a:srgbClr val="EF7D00"/>
      </a:accent2>
      <a:accent3>
        <a:srgbClr val="B70E0C"/>
      </a:accent3>
      <a:accent4>
        <a:srgbClr val="88B327"/>
      </a:accent4>
      <a:accent5>
        <a:srgbClr val="239A91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de documents IReSP</Template>
  <TotalTime>168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Célia BROUSSARD</dc:creator>
  <cp:keywords/>
  <dc:description/>
  <cp:lastModifiedBy>Aurelia TISON</cp:lastModifiedBy>
  <cp:revision>9</cp:revision>
  <dcterms:created xsi:type="dcterms:W3CDTF">2022-12-08T14:23:00Z</dcterms:created>
  <dcterms:modified xsi:type="dcterms:W3CDTF">2026-01-15T13:51:00Z</dcterms:modified>
</cp:coreProperties>
</file>