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833EB" w14:textId="77777777" w:rsidR="00A7078A" w:rsidRPr="00BE6978" w:rsidRDefault="00A7078A" w:rsidP="00891057">
      <w:pPr>
        <w:spacing w:line="360" w:lineRule="auto"/>
        <w:rPr>
          <w:rFonts w:asciiTheme="majorHAnsi" w:hAnsiTheme="majorHAnsi" w:cstheme="majorHAnsi"/>
          <w:szCs w:val="24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3B65" w14:paraId="4FDBA5D3" w14:textId="77777777" w:rsidTr="008F35B0">
        <w:tc>
          <w:tcPr>
            <w:tcW w:w="9062" w:type="dxa"/>
            <w:shd w:val="clear" w:color="auto" w:fill="BFBFBF" w:themeFill="background1" w:themeFillShade="BF"/>
          </w:tcPr>
          <w:p w14:paraId="0131000D" w14:textId="2FA56269" w:rsidR="00F03B65" w:rsidRDefault="00F03B65" w:rsidP="008F35B0">
            <w:pPr>
              <w:pStyle w:val="Titre"/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Rapport scientifique</w:t>
            </w:r>
            <w:r w:rsidRPr="0024792C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8F35B0">
              <w:rPr>
                <w:rFonts w:asciiTheme="minorHAnsi" w:hAnsiTheme="minorHAnsi" w:cstheme="minorHAnsi"/>
                <w:b/>
                <w:sz w:val="40"/>
                <w:szCs w:val="36"/>
              </w:rPr>
              <w:t>final</w:t>
            </w:r>
          </w:p>
        </w:tc>
      </w:tr>
    </w:tbl>
    <w:p w14:paraId="145BD1E9" w14:textId="77777777" w:rsidR="00797D80" w:rsidRPr="00D30337" w:rsidRDefault="00797D80" w:rsidP="00891057">
      <w:pPr>
        <w:spacing w:after="0" w:line="240" w:lineRule="auto"/>
        <w:jc w:val="both"/>
        <w:rPr>
          <w:rFonts w:cstheme="minorHAnsi"/>
          <w:b/>
          <w:color w:val="675052" w:themeColor="accent1"/>
          <w:sz w:val="32"/>
          <w:szCs w:val="32"/>
        </w:rPr>
      </w:pPr>
    </w:p>
    <w:p w14:paraId="3EF43C69" w14:textId="77777777" w:rsidR="00F03B65" w:rsidRPr="008F35B0" w:rsidRDefault="00F03B65" w:rsidP="00891057">
      <w:pPr>
        <w:spacing w:after="0" w:line="240" w:lineRule="auto"/>
        <w:jc w:val="both"/>
        <w:rPr>
          <w:rFonts w:cstheme="minorHAnsi"/>
          <w:i/>
          <w:sz w:val="24"/>
          <w:u w:val="single"/>
        </w:rPr>
      </w:pPr>
      <w:r w:rsidRPr="008F35B0">
        <w:rPr>
          <w:rFonts w:cstheme="minorHAnsi"/>
          <w:i/>
          <w:sz w:val="24"/>
          <w:u w:val="single"/>
        </w:rPr>
        <w:t>Prérequis :</w:t>
      </w:r>
    </w:p>
    <w:p w14:paraId="33016665" w14:textId="77777777" w:rsidR="00F03B65" w:rsidRDefault="00F03B65" w:rsidP="00891057">
      <w:pPr>
        <w:spacing w:after="0" w:line="240" w:lineRule="auto"/>
        <w:jc w:val="both"/>
        <w:rPr>
          <w:rFonts w:cstheme="minorHAnsi"/>
          <w:sz w:val="24"/>
        </w:rPr>
      </w:pPr>
    </w:p>
    <w:p w14:paraId="21909816" w14:textId="638BA01B" w:rsidR="00797D80" w:rsidRPr="00D30337" w:rsidRDefault="00797D80" w:rsidP="00891057">
      <w:pPr>
        <w:spacing w:after="0" w:line="240" w:lineRule="auto"/>
        <w:jc w:val="both"/>
        <w:rPr>
          <w:rFonts w:cstheme="minorHAnsi"/>
          <w:sz w:val="24"/>
        </w:rPr>
      </w:pPr>
      <w:r w:rsidRPr="00D30337">
        <w:rPr>
          <w:rFonts w:cstheme="minorHAnsi"/>
          <w:sz w:val="24"/>
        </w:rPr>
        <w:t>Il est demandé au coordonnateur</w:t>
      </w:r>
      <w:r w:rsidR="009B0F38">
        <w:rPr>
          <w:rFonts w:cstheme="minorHAnsi"/>
          <w:sz w:val="24"/>
        </w:rPr>
        <w:t xml:space="preserve"> scienti</w:t>
      </w:r>
      <w:r w:rsidR="007B2A14">
        <w:rPr>
          <w:rFonts w:cstheme="minorHAnsi"/>
          <w:sz w:val="24"/>
        </w:rPr>
        <w:t>f</w:t>
      </w:r>
      <w:r w:rsidR="009B0F38">
        <w:rPr>
          <w:rFonts w:cstheme="minorHAnsi"/>
          <w:sz w:val="24"/>
        </w:rPr>
        <w:t>i</w:t>
      </w:r>
      <w:r w:rsidR="007B2A14">
        <w:rPr>
          <w:rFonts w:cstheme="minorHAnsi"/>
          <w:sz w:val="24"/>
        </w:rPr>
        <w:t>que</w:t>
      </w:r>
      <w:r w:rsidRPr="00D30337">
        <w:rPr>
          <w:rFonts w:cstheme="minorHAnsi"/>
          <w:sz w:val="24"/>
        </w:rPr>
        <w:t xml:space="preserve"> du projet, en cumulant les éléments des éventuelles équipes part</w:t>
      </w:r>
      <w:r w:rsidR="007B2A14">
        <w:rPr>
          <w:rFonts w:cstheme="minorHAnsi"/>
          <w:sz w:val="24"/>
        </w:rPr>
        <w:t>enaires</w:t>
      </w:r>
      <w:r w:rsidRPr="00D30337">
        <w:rPr>
          <w:rFonts w:cstheme="minorHAnsi"/>
          <w:sz w:val="24"/>
        </w:rPr>
        <w:t>, d'établir un rapport sur le modèle ci-dessous et de le communiquer à l’</w:t>
      </w:r>
      <w:proofErr w:type="spellStart"/>
      <w:r w:rsidRPr="00D30337">
        <w:rPr>
          <w:rFonts w:cstheme="minorHAnsi"/>
          <w:sz w:val="24"/>
        </w:rPr>
        <w:t>IReSP</w:t>
      </w:r>
      <w:proofErr w:type="spellEnd"/>
      <w:r w:rsidRPr="00D30337">
        <w:rPr>
          <w:rFonts w:cstheme="minorHAnsi"/>
          <w:sz w:val="24"/>
        </w:rPr>
        <w:t xml:space="preserve"> à la date indiquée sur la convention. </w:t>
      </w:r>
    </w:p>
    <w:p w14:paraId="43273F8F" w14:textId="77777777" w:rsidR="00797D80" w:rsidRPr="00D30337" w:rsidRDefault="00797D80" w:rsidP="00891057">
      <w:pPr>
        <w:jc w:val="both"/>
        <w:rPr>
          <w:rFonts w:cstheme="minorHAnsi"/>
          <w:b/>
          <w:color w:val="675052" w:themeColor="accent1"/>
          <w:sz w:val="32"/>
          <w:szCs w:val="32"/>
        </w:rPr>
      </w:pPr>
    </w:p>
    <w:p w14:paraId="53BE3A4C" w14:textId="77777777" w:rsidR="00797D80" w:rsidRPr="00D30337" w:rsidRDefault="00797D80" w:rsidP="00891057">
      <w:pPr>
        <w:jc w:val="both"/>
        <w:rPr>
          <w:rFonts w:cstheme="minorHAnsi"/>
          <w:b/>
          <w:color w:val="88B327" w:themeColor="accent4"/>
          <w:sz w:val="32"/>
          <w:szCs w:val="32"/>
        </w:rPr>
      </w:pPr>
      <w:r w:rsidRPr="00D30337">
        <w:rPr>
          <w:rFonts w:cstheme="minorHAnsi"/>
          <w:b/>
          <w:color w:val="88B327" w:themeColor="accent4"/>
          <w:sz w:val="32"/>
          <w:szCs w:val="32"/>
        </w:rPr>
        <w:t>RENSEIGNEMENTS ADMINISTRATIFS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2"/>
        <w:gridCol w:w="4850"/>
      </w:tblGrid>
      <w:tr w:rsidR="00797D80" w:rsidRPr="00D30337" w14:paraId="0560E6D9" w14:textId="77777777" w:rsidTr="000A181E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43CF5E49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D30337">
              <w:rPr>
                <w:rFonts w:asciiTheme="minorHAnsi" w:hAnsiTheme="minorHAnsi" w:cstheme="minorHAnsi"/>
                <w:b/>
                <w:sz w:val="22"/>
              </w:rPr>
              <w:t>Identification du projet</w:t>
            </w:r>
          </w:p>
        </w:tc>
      </w:tr>
      <w:tr w:rsidR="00797D80" w:rsidRPr="00D30337" w14:paraId="75D203CB" w14:textId="77777777" w:rsidTr="000A181E">
        <w:tc>
          <w:tcPr>
            <w:tcW w:w="4212" w:type="dxa"/>
            <w:vAlign w:val="center"/>
          </w:tcPr>
          <w:p w14:paraId="7184BB84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Titre du projet</w:t>
            </w:r>
          </w:p>
        </w:tc>
        <w:tc>
          <w:tcPr>
            <w:tcW w:w="4850" w:type="dxa"/>
            <w:vAlign w:val="center"/>
          </w:tcPr>
          <w:p w14:paraId="0C1AA8FF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1CB44DC3" w14:textId="77777777" w:rsidTr="000A181E">
        <w:tc>
          <w:tcPr>
            <w:tcW w:w="4212" w:type="dxa"/>
            <w:vAlign w:val="center"/>
          </w:tcPr>
          <w:p w14:paraId="14E875B0" w14:textId="2F3D5BB7" w:rsidR="00797D80" w:rsidRPr="00D30337" w:rsidRDefault="00F03B65" w:rsidP="008F35B0">
            <w:pPr>
              <w:spacing w:before="24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Coordinateur</w:t>
            </w:r>
            <w:r w:rsidRPr="00D30337">
              <w:rPr>
                <w:rFonts w:asciiTheme="minorHAnsi" w:hAnsiTheme="minorHAnsi" w:cstheme="minorHAnsi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</w:rPr>
              <w:t xml:space="preserve">scientifique </w:t>
            </w:r>
            <w:r w:rsidR="00797D80" w:rsidRPr="00D30337">
              <w:rPr>
                <w:rFonts w:asciiTheme="minorHAnsi" w:hAnsiTheme="minorHAnsi" w:cstheme="minorHAnsi"/>
                <w:sz w:val="22"/>
              </w:rPr>
              <w:t>du projet (société/organisme - laboratoire ou entité de rattachement)</w:t>
            </w:r>
          </w:p>
        </w:tc>
        <w:tc>
          <w:tcPr>
            <w:tcW w:w="4850" w:type="dxa"/>
            <w:vAlign w:val="center"/>
          </w:tcPr>
          <w:p w14:paraId="34F7ACFE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2B7F1045" w14:textId="77777777" w:rsidTr="000A181E">
        <w:tc>
          <w:tcPr>
            <w:tcW w:w="4212" w:type="dxa"/>
            <w:vAlign w:val="center"/>
          </w:tcPr>
          <w:p w14:paraId="4C18023D" w14:textId="5FF439AB" w:rsidR="00797D80" w:rsidRPr="00D30337" w:rsidRDefault="00F03B65" w:rsidP="00891057">
            <w:pPr>
              <w:spacing w:before="240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Référence de l’appel à projets (nom + année)</w:t>
            </w:r>
          </w:p>
        </w:tc>
        <w:tc>
          <w:tcPr>
            <w:tcW w:w="4850" w:type="dxa"/>
            <w:vAlign w:val="center"/>
          </w:tcPr>
          <w:p w14:paraId="501AB42D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74219EE0" w14:textId="77777777" w:rsidTr="000A181E">
        <w:tc>
          <w:tcPr>
            <w:tcW w:w="4212" w:type="dxa"/>
            <w:vAlign w:val="center"/>
          </w:tcPr>
          <w:p w14:paraId="449FEC73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Citez les équipes partenaires (organismes, structures ou laboratoire de rattachement)</w:t>
            </w:r>
          </w:p>
        </w:tc>
        <w:tc>
          <w:tcPr>
            <w:tcW w:w="4850" w:type="dxa"/>
            <w:vAlign w:val="center"/>
          </w:tcPr>
          <w:p w14:paraId="463ED942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36CCB233" w14:textId="77777777" w:rsidTr="000A181E">
        <w:tc>
          <w:tcPr>
            <w:tcW w:w="4212" w:type="dxa"/>
            <w:vAlign w:val="center"/>
          </w:tcPr>
          <w:p w14:paraId="48D8F8C7" w14:textId="4A99998F" w:rsidR="00797D80" w:rsidRPr="00D30337" w:rsidRDefault="001F65EE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Durée 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initiale </w:t>
            </w:r>
            <w:r>
              <w:rPr>
                <w:rFonts w:asciiTheme="minorHAnsi" w:hAnsiTheme="minorHAnsi" w:cstheme="minorHAnsi"/>
                <w:sz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46CCB871" w14:textId="7D1FE682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0BA6DEE5" w14:textId="77777777" w:rsidTr="000A181E">
        <w:tc>
          <w:tcPr>
            <w:tcW w:w="4212" w:type="dxa"/>
            <w:vAlign w:val="center"/>
          </w:tcPr>
          <w:p w14:paraId="65DD1EA0" w14:textId="77777777" w:rsidR="00797D80" w:rsidRPr="00D30337" w:rsidRDefault="00797D80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Période du projet (date début – date fin)</w:t>
            </w:r>
          </w:p>
        </w:tc>
        <w:tc>
          <w:tcPr>
            <w:tcW w:w="4850" w:type="dxa"/>
            <w:vAlign w:val="center"/>
          </w:tcPr>
          <w:p w14:paraId="6EECC0A1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1F65EE" w:rsidRPr="00D30337" w14:paraId="7652A017" w14:textId="77777777" w:rsidTr="000A181E">
        <w:tc>
          <w:tcPr>
            <w:tcW w:w="4212" w:type="dxa"/>
            <w:vAlign w:val="center"/>
          </w:tcPr>
          <w:p w14:paraId="13B09E6B" w14:textId="5F62B5C0" w:rsidR="001F65EE" w:rsidRPr="00D30337" w:rsidRDefault="001F65EE" w:rsidP="001F65EE">
            <w:pPr>
              <w:spacing w:before="240"/>
              <w:jc w:val="both"/>
              <w:rPr>
                <w:rFonts w:cstheme="minorHAnsi"/>
                <w:sz w:val="22"/>
              </w:rPr>
            </w:pPr>
            <w:r w:rsidRPr="001F65EE">
              <w:rPr>
                <w:rFonts w:asciiTheme="minorHAnsi" w:hAnsiTheme="minorHAnsi" w:cstheme="minorHAnsi"/>
                <w:sz w:val="22"/>
              </w:rPr>
              <w:t>Avez-vous bénéficié d’une prolongation ? Si oui, de quelle durée ?</w:t>
            </w:r>
            <w:r>
              <w:rPr>
                <w:rFonts w:cstheme="minorHAnsi"/>
                <w:sz w:val="22"/>
              </w:rPr>
              <w:t xml:space="preserve"> </w:t>
            </w:r>
          </w:p>
        </w:tc>
        <w:tc>
          <w:tcPr>
            <w:tcW w:w="4850" w:type="dxa"/>
            <w:vAlign w:val="center"/>
          </w:tcPr>
          <w:p w14:paraId="79BA2CB9" w14:textId="77777777" w:rsidR="001F65EE" w:rsidRPr="00D30337" w:rsidRDefault="001F65EE" w:rsidP="00891057">
            <w:pPr>
              <w:spacing w:before="240"/>
              <w:jc w:val="both"/>
              <w:rPr>
                <w:rFonts w:cstheme="minorHAnsi"/>
                <w:b/>
                <w:sz w:val="22"/>
              </w:rPr>
            </w:pPr>
          </w:p>
        </w:tc>
      </w:tr>
      <w:tr w:rsidR="001F65EE" w:rsidRPr="00D30337" w14:paraId="61FA0754" w14:textId="77777777" w:rsidTr="000A181E">
        <w:tc>
          <w:tcPr>
            <w:tcW w:w="4212" w:type="dxa"/>
            <w:vAlign w:val="center"/>
          </w:tcPr>
          <w:p w14:paraId="2BA8179D" w14:textId="0F0DC87E" w:rsidR="001F65EE" w:rsidRPr="001F65EE" w:rsidRDefault="001F65EE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1F65EE">
              <w:rPr>
                <w:rFonts w:asciiTheme="minorHAnsi" w:hAnsiTheme="minorHAnsi" w:cstheme="minorHAnsi"/>
                <w:sz w:val="22"/>
                <w:u w:val="single"/>
              </w:rPr>
              <w:t>Le cas échéant</w:t>
            </w:r>
            <w:r w:rsidRPr="001F65EE">
              <w:rPr>
                <w:rFonts w:asciiTheme="minorHAnsi" w:hAnsiTheme="minorHAnsi" w:cstheme="minorHAnsi"/>
                <w:sz w:val="22"/>
              </w:rPr>
              <w:t>, expliquez succinctement les raisons de cette prolongation.</w:t>
            </w:r>
          </w:p>
        </w:tc>
        <w:tc>
          <w:tcPr>
            <w:tcW w:w="4850" w:type="dxa"/>
            <w:vAlign w:val="center"/>
          </w:tcPr>
          <w:p w14:paraId="6A9E9D00" w14:textId="77777777" w:rsidR="001F65EE" w:rsidRPr="00D30337" w:rsidRDefault="001F65EE" w:rsidP="00891057">
            <w:pPr>
              <w:spacing w:before="240"/>
              <w:jc w:val="both"/>
              <w:rPr>
                <w:rFonts w:cstheme="minorHAnsi"/>
                <w:b/>
                <w:sz w:val="22"/>
              </w:rPr>
            </w:pPr>
          </w:p>
        </w:tc>
      </w:tr>
      <w:tr w:rsidR="00797D80" w:rsidRPr="00D30337" w14:paraId="72359757" w14:textId="77777777" w:rsidTr="000A181E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1BC1BB27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D30337">
              <w:rPr>
                <w:rFonts w:asciiTheme="minorHAnsi" w:hAnsiTheme="minorHAnsi" w:cstheme="minorHAnsi"/>
                <w:b/>
                <w:sz w:val="22"/>
              </w:rPr>
              <w:t>Identification du rédacteur</w:t>
            </w:r>
          </w:p>
        </w:tc>
      </w:tr>
      <w:tr w:rsidR="00797D80" w:rsidRPr="00D30337" w14:paraId="1A37665B" w14:textId="77777777" w:rsidTr="000A181E">
        <w:tc>
          <w:tcPr>
            <w:tcW w:w="4212" w:type="dxa"/>
            <w:vAlign w:val="center"/>
          </w:tcPr>
          <w:p w14:paraId="0CFBCC16" w14:textId="77777777" w:rsidR="00797D80" w:rsidRPr="00D30337" w:rsidRDefault="00797D80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Nom du rédacteur du rapport</w:t>
            </w:r>
          </w:p>
        </w:tc>
        <w:tc>
          <w:tcPr>
            <w:tcW w:w="4850" w:type="dxa"/>
            <w:vAlign w:val="center"/>
          </w:tcPr>
          <w:p w14:paraId="32D115A0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251764E3" w14:textId="77777777" w:rsidTr="000A181E">
        <w:tc>
          <w:tcPr>
            <w:tcW w:w="4212" w:type="dxa"/>
            <w:vAlign w:val="center"/>
          </w:tcPr>
          <w:p w14:paraId="5A5E729F" w14:textId="02315B63" w:rsidR="00797D80" w:rsidRPr="00D30337" w:rsidRDefault="00797D80" w:rsidP="008F35B0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 xml:space="preserve">Fonction au sein du projet </w:t>
            </w:r>
            <w:r w:rsidR="00F03B65">
              <w:rPr>
                <w:rFonts w:asciiTheme="minorHAnsi" w:hAnsiTheme="minorHAnsi" w:cstheme="minorHAnsi"/>
                <w:i/>
                <w:sz w:val="22"/>
              </w:rPr>
              <w:t>(si</w:t>
            </w:r>
            <w:r w:rsidRPr="008F35B0">
              <w:rPr>
                <w:rFonts w:asciiTheme="minorHAnsi" w:hAnsiTheme="minorHAnsi" w:cstheme="minorHAnsi"/>
                <w:i/>
                <w:sz w:val="22"/>
              </w:rPr>
              <w:t xml:space="preserve"> différent du </w:t>
            </w:r>
            <w:r w:rsidR="00F03B65">
              <w:rPr>
                <w:rFonts w:asciiTheme="minorHAnsi" w:hAnsiTheme="minorHAnsi" w:cstheme="minorHAnsi"/>
                <w:i/>
                <w:sz w:val="22"/>
              </w:rPr>
              <w:t xml:space="preserve">Coordinateur scientifique </w:t>
            </w:r>
            <w:r w:rsidRPr="008F35B0">
              <w:rPr>
                <w:rFonts w:asciiTheme="minorHAnsi" w:hAnsiTheme="minorHAnsi" w:cstheme="minorHAnsi"/>
                <w:i/>
                <w:sz w:val="22"/>
              </w:rPr>
              <w:t>du projet)</w:t>
            </w:r>
          </w:p>
        </w:tc>
        <w:tc>
          <w:tcPr>
            <w:tcW w:w="4850" w:type="dxa"/>
            <w:vAlign w:val="center"/>
          </w:tcPr>
          <w:p w14:paraId="74601520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10113024" w14:textId="77777777" w:rsidTr="000A181E">
        <w:tc>
          <w:tcPr>
            <w:tcW w:w="4212" w:type="dxa"/>
            <w:vAlign w:val="center"/>
          </w:tcPr>
          <w:p w14:paraId="0D862079" w14:textId="77777777" w:rsidR="00797D80" w:rsidRPr="00D30337" w:rsidRDefault="00797D80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Téléphone</w:t>
            </w:r>
          </w:p>
        </w:tc>
        <w:tc>
          <w:tcPr>
            <w:tcW w:w="4850" w:type="dxa"/>
            <w:vAlign w:val="center"/>
          </w:tcPr>
          <w:p w14:paraId="6D988AC9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0DC20587" w14:textId="77777777" w:rsidTr="000A181E">
        <w:tc>
          <w:tcPr>
            <w:tcW w:w="4212" w:type="dxa"/>
            <w:vAlign w:val="center"/>
          </w:tcPr>
          <w:p w14:paraId="7E7096F0" w14:textId="77777777" w:rsidR="00797D80" w:rsidRPr="00D30337" w:rsidRDefault="00797D80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lastRenderedPageBreak/>
              <w:t>Adresse électronique</w:t>
            </w:r>
          </w:p>
        </w:tc>
        <w:tc>
          <w:tcPr>
            <w:tcW w:w="4850" w:type="dxa"/>
            <w:vAlign w:val="center"/>
          </w:tcPr>
          <w:p w14:paraId="405B686D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97D80" w:rsidRPr="00D30337" w14:paraId="41A176E8" w14:textId="77777777" w:rsidTr="00A34138">
        <w:trPr>
          <w:trHeight w:val="416"/>
        </w:trPr>
        <w:tc>
          <w:tcPr>
            <w:tcW w:w="4212" w:type="dxa"/>
            <w:vAlign w:val="center"/>
          </w:tcPr>
          <w:p w14:paraId="675ABD0B" w14:textId="77777777" w:rsidR="00797D80" w:rsidRPr="00D30337" w:rsidRDefault="00797D80" w:rsidP="00891057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D30337">
              <w:rPr>
                <w:rFonts w:asciiTheme="minorHAnsi" w:hAnsiTheme="minorHAnsi" w:cstheme="minorHAnsi"/>
                <w:sz w:val="22"/>
              </w:rPr>
              <w:t>Date de rédaction du rapport</w:t>
            </w:r>
          </w:p>
        </w:tc>
        <w:tc>
          <w:tcPr>
            <w:tcW w:w="4850" w:type="dxa"/>
            <w:vAlign w:val="center"/>
          </w:tcPr>
          <w:p w14:paraId="1F134742" w14:textId="77777777" w:rsidR="00797D80" w:rsidRPr="00D30337" w:rsidRDefault="00797D80" w:rsidP="00891057">
            <w:pPr>
              <w:spacing w:before="240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6A5B8A81" w14:textId="77777777" w:rsidR="00797D80" w:rsidRPr="00D30337" w:rsidRDefault="00797D80" w:rsidP="00891057">
      <w:pPr>
        <w:jc w:val="both"/>
        <w:rPr>
          <w:rFonts w:cstheme="minorHAnsi"/>
          <w:sz w:val="22"/>
        </w:rPr>
      </w:pPr>
    </w:p>
    <w:p w14:paraId="54DD6A1A" w14:textId="3C29B2CE" w:rsidR="00797D80" w:rsidRPr="00D30337" w:rsidRDefault="008F35B0" w:rsidP="00891057">
      <w:pPr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>Indiquer</w:t>
      </w:r>
      <w:r w:rsidR="00797D80" w:rsidRPr="00D30337">
        <w:rPr>
          <w:rFonts w:cstheme="minorHAnsi"/>
          <w:sz w:val="22"/>
        </w:rPr>
        <w:t xml:space="preserve"> la liste du personnel recruté dans le cadre du projet</w:t>
      </w:r>
      <w:r>
        <w:rPr>
          <w:rFonts w:cstheme="minorHAnsi"/>
          <w:sz w:val="22"/>
        </w:rPr>
        <w:t xml:space="preserve"> </w:t>
      </w:r>
      <w:r>
        <w:rPr>
          <w:rFonts w:cstheme="minorHAnsi"/>
          <w:i/>
          <w:sz w:val="22"/>
        </w:rPr>
        <w:t>(si pertinent)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7"/>
        <w:gridCol w:w="1385"/>
        <w:gridCol w:w="1418"/>
        <w:gridCol w:w="1417"/>
        <w:gridCol w:w="1559"/>
        <w:gridCol w:w="1696"/>
      </w:tblGrid>
      <w:tr w:rsidR="00797D80" w:rsidRPr="00D30337" w14:paraId="26EAB318" w14:textId="77777777" w:rsidTr="000A181E">
        <w:tc>
          <w:tcPr>
            <w:tcW w:w="1587" w:type="dxa"/>
            <w:shd w:val="clear" w:color="auto" w:fill="E7E6E6" w:themeFill="background2"/>
          </w:tcPr>
          <w:p w14:paraId="4D3C4F38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Nom</w:t>
            </w:r>
          </w:p>
        </w:tc>
        <w:tc>
          <w:tcPr>
            <w:tcW w:w="1385" w:type="dxa"/>
            <w:shd w:val="clear" w:color="auto" w:fill="E7E6E6" w:themeFill="background2"/>
          </w:tcPr>
          <w:p w14:paraId="1DB80724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Prénom</w:t>
            </w:r>
          </w:p>
        </w:tc>
        <w:tc>
          <w:tcPr>
            <w:tcW w:w="1418" w:type="dxa"/>
            <w:shd w:val="clear" w:color="auto" w:fill="E7E6E6" w:themeFill="background2"/>
          </w:tcPr>
          <w:p w14:paraId="37F6A3DB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Qualifications</w:t>
            </w:r>
          </w:p>
        </w:tc>
        <w:tc>
          <w:tcPr>
            <w:tcW w:w="1417" w:type="dxa"/>
            <w:shd w:val="clear" w:color="auto" w:fill="E7E6E6" w:themeFill="background2"/>
          </w:tcPr>
          <w:p w14:paraId="0BF8CFBE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Date de recrutement</w:t>
            </w:r>
          </w:p>
        </w:tc>
        <w:tc>
          <w:tcPr>
            <w:tcW w:w="1559" w:type="dxa"/>
            <w:shd w:val="clear" w:color="auto" w:fill="E7E6E6" w:themeFill="background2"/>
          </w:tcPr>
          <w:p w14:paraId="634674ED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Durée du contrat (en mois)</w:t>
            </w:r>
          </w:p>
        </w:tc>
        <w:tc>
          <w:tcPr>
            <w:tcW w:w="1696" w:type="dxa"/>
            <w:shd w:val="clear" w:color="auto" w:fill="E7E6E6" w:themeFill="background2"/>
          </w:tcPr>
          <w:p w14:paraId="21009E30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Type de contrat</w:t>
            </w:r>
          </w:p>
          <w:p w14:paraId="2FC1551B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(CDD, vacation …)</w:t>
            </w:r>
          </w:p>
        </w:tc>
      </w:tr>
      <w:tr w:rsidR="00797D80" w:rsidRPr="00D30337" w14:paraId="60846617" w14:textId="77777777" w:rsidTr="000A181E">
        <w:tc>
          <w:tcPr>
            <w:tcW w:w="1587" w:type="dxa"/>
          </w:tcPr>
          <w:p w14:paraId="14E561BC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…</w:t>
            </w:r>
          </w:p>
        </w:tc>
        <w:tc>
          <w:tcPr>
            <w:tcW w:w="1385" w:type="dxa"/>
          </w:tcPr>
          <w:p w14:paraId="3EE31DBF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418" w:type="dxa"/>
          </w:tcPr>
          <w:p w14:paraId="29F907EC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417" w:type="dxa"/>
          </w:tcPr>
          <w:p w14:paraId="51B1B2EA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559" w:type="dxa"/>
          </w:tcPr>
          <w:p w14:paraId="29298E1B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696" w:type="dxa"/>
          </w:tcPr>
          <w:p w14:paraId="3A3D6625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</w:tr>
      <w:tr w:rsidR="00797D80" w:rsidRPr="00D30337" w14:paraId="1DB220FE" w14:textId="77777777" w:rsidTr="000A181E">
        <w:tc>
          <w:tcPr>
            <w:tcW w:w="1587" w:type="dxa"/>
          </w:tcPr>
          <w:p w14:paraId="524D7997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…</w:t>
            </w:r>
          </w:p>
        </w:tc>
        <w:tc>
          <w:tcPr>
            <w:tcW w:w="1385" w:type="dxa"/>
          </w:tcPr>
          <w:p w14:paraId="013E6BA7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418" w:type="dxa"/>
          </w:tcPr>
          <w:p w14:paraId="52B49852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417" w:type="dxa"/>
          </w:tcPr>
          <w:p w14:paraId="75445389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559" w:type="dxa"/>
          </w:tcPr>
          <w:p w14:paraId="59459A97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1696" w:type="dxa"/>
          </w:tcPr>
          <w:p w14:paraId="5E487B61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</w:tr>
    </w:tbl>
    <w:p w14:paraId="55A86133" w14:textId="77777777" w:rsidR="00797D80" w:rsidRPr="00D30337" w:rsidRDefault="00797D80" w:rsidP="00891057">
      <w:pPr>
        <w:jc w:val="both"/>
        <w:rPr>
          <w:rFonts w:cstheme="minorHAnsi"/>
          <w:sz w:val="22"/>
        </w:rPr>
      </w:pPr>
    </w:p>
    <w:p w14:paraId="37A5D2D2" w14:textId="77777777" w:rsidR="00797D80" w:rsidRPr="00D30337" w:rsidRDefault="00797D80" w:rsidP="00891057">
      <w:pPr>
        <w:jc w:val="both"/>
        <w:rPr>
          <w:rFonts w:cstheme="minorHAnsi"/>
          <w:sz w:val="22"/>
        </w:rPr>
      </w:pPr>
      <w:r w:rsidRPr="00D30337">
        <w:rPr>
          <w:rFonts w:cstheme="minorHAnsi"/>
          <w:sz w:val="22"/>
        </w:rPr>
        <w:t>Donner la liste des autres personnes impliquées dans le projet.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2268"/>
        <w:gridCol w:w="2976"/>
        <w:gridCol w:w="2268"/>
      </w:tblGrid>
      <w:tr w:rsidR="00797D80" w:rsidRPr="00D30337" w14:paraId="30DC1487" w14:textId="77777777" w:rsidTr="000A181E">
        <w:tc>
          <w:tcPr>
            <w:tcW w:w="1555" w:type="dxa"/>
            <w:shd w:val="clear" w:color="auto" w:fill="E7E6E6" w:themeFill="background2"/>
          </w:tcPr>
          <w:p w14:paraId="6F958E57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Nom</w:t>
            </w:r>
          </w:p>
        </w:tc>
        <w:tc>
          <w:tcPr>
            <w:tcW w:w="2268" w:type="dxa"/>
            <w:shd w:val="clear" w:color="auto" w:fill="E7E6E6" w:themeFill="background2"/>
          </w:tcPr>
          <w:p w14:paraId="57828774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Prénom</w:t>
            </w:r>
          </w:p>
        </w:tc>
        <w:tc>
          <w:tcPr>
            <w:tcW w:w="2976" w:type="dxa"/>
            <w:shd w:val="clear" w:color="auto" w:fill="E7E6E6" w:themeFill="background2"/>
          </w:tcPr>
          <w:p w14:paraId="4593640D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Qualifications</w:t>
            </w:r>
          </w:p>
        </w:tc>
        <w:tc>
          <w:tcPr>
            <w:tcW w:w="2268" w:type="dxa"/>
            <w:shd w:val="clear" w:color="auto" w:fill="E7E6E6" w:themeFill="background2"/>
          </w:tcPr>
          <w:p w14:paraId="42722AAD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 xml:space="preserve">% de son temps consacré au projet </w:t>
            </w:r>
          </w:p>
        </w:tc>
      </w:tr>
      <w:tr w:rsidR="00797D80" w:rsidRPr="00D30337" w14:paraId="762E8B28" w14:textId="77777777" w:rsidTr="000A181E">
        <w:tc>
          <w:tcPr>
            <w:tcW w:w="1555" w:type="dxa"/>
          </w:tcPr>
          <w:p w14:paraId="060C452E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 xml:space="preserve"> …</w:t>
            </w:r>
          </w:p>
        </w:tc>
        <w:tc>
          <w:tcPr>
            <w:tcW w:w="2268" w:type="dxa"/>
          </w:tcPr>
          <w:p w14:paraId="1FC6A9CA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2976" w:type="dxa"/>
          </w:tcPr>
          <w:p w14:paraId="236C6714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2268" w:type="dxa"/>
          </w:tcPr>
          <w:p w14:paraId="10BB22B1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</w:tr>
      <w:tr w:rsidR="00797D80" w:rsidRPr="00D30337" w14:paraId="5EE59416" w14:textId="77777777" w:rsidTr="000A181E">
        <w:tc>
          <w:tcPr>
            <w:tcW w:w="1555" w:type="dxa"/>
          </w:tcPr>
          <w:p w14:paraId="729D79D6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</w:pPr>
            <w:r w:rsidRPr="00D30337">
              <w:rPr>
                <w:rFonts w:asciiTheme="minorHAnsi" w:hAnsiTheme="minorHAnsi" w:cstheme="minorHAnsi"/>
                <w:b w:val="0"/>
                <w:bCs w:val="0"/>
                <w:sz w:val="22"/>
                <w:szCs w:val="20"/>
              </w:rPr>
              <w:t>…</w:t>
            </w:r>
          </w:p>
        </w:tc>
        <w:tc>
          <w:tcPr>
            <w:tcW w:w="2268" w:type="dxa"/>
          </w:tcPr>
          <w:p w14:paraId="1E57EDC5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2976" w:type="dxa"/>
          </w:tcPr>
          <w:p w14:paraId="2E496F1E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  <w:tc>
          <w:tcPr>
            <w:tcW w:w="2268" w:type="dxa"/>
          </w:tcPr>
          <w:p w14:paraId="52388F7D" w14:textId="77777777" w:rsidR="00797D80" w:rsidRPr="00D30337" w:rsidRDefault="00797D80" w:rsidP="00891057">
            <w:pPr>
              <w:pStyle w:val="Corpsdetexte3"/>
              <w:spacing w:before="0"/>
              <w:rPr>
                <w:rFonts w:asciiTheme="minorHAnsi" w:hAnsiTheme="minorHAnsi" w:cstheme="minorHAnsi"/>
                <w:sz w:val="22"/>
                <w:szCs w:val="20"/>
              </w:rPr>
            </w:pPr>
          </w:p>
        </w:tc>
      </w:tr>
    </w:tbl>
    <w:p w14:paraId="286EFC7D" w14:textId="77777777" w:rsidR="00797D80" w:rsidRPr="00D30337" w:rsidRDefault="00797D80" w:rsidP="00891057">
      <w:pPr>
        <w:jc w:val="both"/>
        <w:rPr>
          <w:rFonts w:cstheme="minorHAnsi"/>
          <w:sz w:val="22"/>
        </w:rPr>
      </w:pPr>
    </w:p>
    <w:p w14:paraId="44D921D9" w14:textId="77777777" w:rsidR="00797D80" w:rsidRPr="00D30337" w:rsidRDefault="00797D80" w:rsidP="00891057">
      <w:pPr>
        <w:jc w:val="both"/>
        <w:rPr>
          <w:sz w:val="22"/>
        </w:rPr>
      </w:pPr>
      <w:r w:rsidRPr="00D30337">
        <w:rPr>
          <w:sz w:val="22"/>
        </w:rPr>
        <w:t xml:space="preserve">Donner la </w:t>
      </w:r>
      <w:r w:rsidRPr="008F35B0">
        <w:rPr>
          <w:sz w:val="22"/>
        </w:rPr>
        <w:t>répartition (en pourcentage)</w:t>
      </w:r>
      <w:r w:rsidRPr="00D30337">
        <w:rPr>
          <w:sz w:val="22"/>
        </w:rPr>
        <w:t xml:space="preserve"> des disciplines mobilisées dans le projet.</w:t>
      </w:r>
    </w:p>
    <w:p w14:paraId="58F464E3" w14:textId="1BBDE81F" w:rsidR="00797D80" w:rsidRDefault="008F35B0" w:rsidP="00891057">
      <w:pPr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>-</w:t>
      </w:r>
    </w:p>
    <w:p w14:paraId="5F7EA1EF" w14:textId="18174244" w:rsidR="008F35B0" w:rsidRDefault="008F35B0" w:rsidP="00891057">
      <w:pPr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>-</w:t>
      </w:r>
    </w:p>
    <w:p w14:paraId="32CF3740" w14:textId="77777777" w:rsidR="00797D80" w:rsidRPr="00D30337" w:rsidRDefault="00797D80" w:rsidP="00891057">
      <w:pPr>
        <w:jc w:val="both"/>
        <w:rPr>
          <w:rFonts w:cstheme="minorHAnsi"/>
          <w:sz w:val="22"/>
        </w:rPr>
      </w:pPr>
    </w:p>
    <w:p w14:paraId="1D8AD5FE" w14:textId="75E8A5C8" w:rsidR="003149D8" w:rsidRPr="00D30337" w:rsidRDefault="00891057" w:rsidP="00891057">
      <w:pPr>
        <w:jc w:val="both"/>
        <w:rPr>
          <w:rFonts w:cstheme="minorHAnsi"/>
          <w:b/>
          <w:color w:val="88B327" w:themeColor="accent4"/>
          <w:sz w:val="32"/>
          <w:szCs w:val="32"/>
        </w:rPr>
      </w:pPr>
      <w:r>
        <w:rPr>
          <w:rFonts w:cstheme="minorHAnsi"/>
          <w:b/>
          <w:color w:val="88B327" w:themeColor="accent4"/>
          <w:sz w:val="32"/>
          <w:szCs w:val="32"/>
        </w:rPr>
        <w:t>SYNTHESES ET RAPPORT</w:t>
      </w:r>
      <w:r w:rsidR="00797D80" w:rsidRPr="00D30337">
        <w:rPr>
          <w:rFonts w:cstheme="minorHAnsi"/>
          <w:b/>
          <w:color w:val="88B327" w:themeColor="accent4"/>
          <w:sz w:val="32"/>
          <w:szCs w:val="32"/>
        </w:rPr>
        <w:t xml:space="preserve"> SCIENTIFIQUE</w:t>
      </w:r>
    </w:p>
    <w:p w14:paraId="2EFFEEE7" w14:textId="77777777" w:rsidR="00891057" w:rsidRDefault="00891057" w:rsidP="00891057">
      <w:pPr>
        <w:pStyle w:val="Titre1"/>
      </w:pPr>
      <w:r>
        <w:t xml:space="preserve">Synthèse courte </w:t>
      </w:r>
    </w:p>
    <w:p w14:paraId="2B7CD482" w14:textId="137D0292" w:rsidR="00891057" w:rsidRPr="003149D8" w:rsidRDefault="00891057" w:rsidP="00891057">
      <w:pPr>
        <w:rPr>
          <w:sz w:val="22"/>
          <w:lang w:eastAsia="en-US"/>
        </w:rPr>
      </w:pPr>
      <w:r w:rsidRPr="003149D8">
        <w:rPr>
          <w:sz w:val="22"/>
          <w:lang w:eastAsia="en-US"/>
        </w:rPr>
        <w:t xml:space="preserve">Cette </w:t>
      </w:r>
      <w:r w:rsidR="003149D8" w:rsidRPr="003149D8">
        <w:rPr>
          <w:sz w:val="22"/>
          <w:lang w:eastAsia="en-US"/>
        </w:rPr>
        <w:t>synthèse</w:t>
      </w:r>
      <w:r w:rsidR="000B3F86">
        <w:rPr>
          <w:sz w:val="22"/>
          <w:lang w:eastAsia="en-US"/>
        </w:rPr>
        <w:t xml:space="preserve"> a vocation à </w:t>
      </w:r>
      <w:r w:rsidRPr="003149D8">
        <w:rPr>
          <w:sz w:val="22"/>
          <w:u w:val="single"/>
          <w:lang w:eastAsia="en-US"/>
        </w:rPr>
        <w:t>être publiée sur le site de l’</w:t>
      </w:r>
      <w:proofErr w:type="spellStart"/>
      <w:r w:rsidRPr="003149D8">
        <w:rPr>
          <w:sz w:val="22"/>
          <w:u w:val="single"/>
          <w:lang w:eastAsia="en-US"/>
        </w:rPr>
        <w:t>IReSP</w:t>
      </w:r>
      <w:proofErr w:type="spellEnd"/>
      <w:r w:rsidRPr="003149D8">
        <w:rPr>
          <w:sz w:val="22"/>
          <w:u w:val="single"/>
          <w:lang w:eastAsia="en-US"/>
        </w:rPr>
        <w:t>, et ses partenaires</w:t>
      </w:r>
      <w:r w:rsidRPr="003149D8">
        <w:rPr>
          <w:sz w:val="22"/>
          <w:lang w:eastAsia="en-US"/>
        </w:rPr>
        <w:t xml:space="preserve"> ou sur tout autre support de publication.</w:t>
      </w:r>
      <w:r w:rsidR="000B3F86">
        <w:rPr>
          <w:sz w:val="22"/>
          <w:lang w:eastAsia="en-US"/>
        </w:rPr>
        <w:t xml:space="preserve"> Elle devra être rédigée de manière simple et claire de sorte </w:t>
      </w:r>
      <w:r w:rsidR="00AB1455">
        <w:rPr>
          <w:sz w:val="22"/>
          <w:lang w:eastAsia="en-US"/>
        </w:rPr>
        <w:t xml:space="preserve">à être </w:t>
      </w:r>
      <w:r w:rsidR="000B3F86">
        <w:rPr>
          <w:sz w:val="22"/>
          <w:lang w:eastAsia="en-US"/>
        </w:rPr>
        <w:t>compréhensible par un public initié mais non</w:t>
      </w:r>
      <w:r w:rsidR="0059668C">
        <w:rPr>
          <w:sz w:val="22"/>
          <w:lang w:eastAsia="en-US"/>
        </w:rPr>
        <w:t xml:space="preserve"> spécialiste</w:t>
      </w:r>
      <w:r w:rsidR="000B3F86">
        <w:rPr>
          <w:sz w:val="22"/>
          <w:lang w:eastAsia="en-US"/>
        </w:rPr>
        <w:t>.</w:t>
      </w:r>
    </w:p>
    <w:p w14:paraId="6EF148BB" w14:textId="77777777" w:rsidR="00891057" w:rsidRPr="00891057" w:rsidRDefault="00891057" w:rsidP="00891057">
      <w:pPr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Ce résumé doit satisfaire les exigences suivantes (</w:t>
      </w:r>
      <w:r w:rsidRPr="00891057">
        <w:rPr>
          <w:rFonts w:cstheme="minorHAnsi"/>
          <w:b/>
          <w:sz w:val="22"/>
          <w:szCs w:val="22"/>
        </w:rPr>
        <w:t>Max 4 pages, A4, Arial 11</w:t>
      </w:r>
      <w:r w:rsidRPr="00891057">
        <w:rPr>
          <w:rFonts w:cstheme="minorHAnsi"/>
          <w:sz w:val="22"/>
          <w:szCs w:val="22"/>
        </w:rPr>
        <w:t>) :</w:t>
      </w:r>
    </w:p>
    <w:p w14:paraId="00CDDC10" w14:textId="5C9DEC54" w:rsidR="00891057" w:rsidRPr="000068CB" w:rsidRDefault="00891057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 xml:space="preserve">Etre rédigé de façon à pouvoir être </w:t>
      </w:r>
      <w:r w:rsidRPr="00891057">
        <w:rPr>
          <w:rFonts w:cstheme="minorHAnsi"/>
          <w:sz w:val="22"/>
          <w:szCs w:val="22"/>
          <w:u w:val="single"/>
        </w:rPr>
        <w:t>publié en l’état</w:t>
      </w:r>
      <w:r w:rsidRPr="00891057">
        <w:rPr>
          <w:rFonts w:cstheme="minorHAnsi"/>
          <w:sz w:val="22"/>
          <w:szCs w:val="22"/>
        </w:rPr>
        <w:t>,</w:t>
      </w:r>
    </w:p>
    <w:p w14:paraId="747FF4BA" w14:textId="6923D5F3" w:rsidR="00891057" w:rsidRPr="00891057" w:rsidRDefault="00891057" w:rsidP="00891057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Rédigé en français</w:t>
      </w:r>
      <w:r w:rsidR="00A3019A">
        <w:rPr>
          <w:rFonts w:cstheme="minorHAnsi"/>
          <w:sz w:val="22"/>
          <w:szCs w:val="22"/>
        </w:rPr>
        <w:t xml:space="preserve"> </w:t>
      </w:r>
    </w:p>
    <w:p w14:paraId="6BDC7622" w14:textId="77777777" w:rsidR="00891057" w:rsidRPr="00891057" w:rsidRDefault="00891057" w:rsidP="00891057">
      <w:pPr>
        <w:autoSpaceDE w:val="0"/>
        <w:autoSpaceDN w:val="0"/>
        <w:adjustRightInd w:val="0"/>
        <w:ind w:left="720"/>
        <w:rPr>
          <w:rFonts w:cstheme="minorHAnsi"/>
          <w:i/>
          <w:iCs/>
          <w:color w:val="CD0000"/>
          <w:sz w:val="22"/>
          <w:szCs w:val="22"/>
        </w:rPr>
      </w:pPr>
    </w:p>
    <w:p w14:paraId="03ACF7C2" w14:textId="77777777" w:rsidR="00891057" w:rsidRPr="00891057" w:rsidRDefault="00891057" w:rsidP="00891057">
      <w:pPr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Le contenu du document devra décrire :</w:t>
      </w:r>
    </w:p>
    <w:p w14:paraId="1DA97544" w14:textId="77777777" w:rsidR="00891057" w:rsidRPr="00891057" w:rsidRDefault="00891057" w:rsidP="00891057">
      <w:pPr>
        <w:numPr>
          <w:ilvl w:val="0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Contexte et objectifs du projet</w:t>
      </w:r>
    </w:p>
    <w:p w14:paraId="0904767E" w14:textId="77777777" w:rsidR="00891057" w:rsidRPr="00891057" w:rsidRDefault="00891057" w:rsidP="00891057">
      <w:pPr>
        <w:numPr>
          <w:ilvl w:val="0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Méthodologie utilisée</w:t>
      </w:r>
    </w:p>
    <w:p w14:paraId="0CF5CBCE" w14:textId="77777777" w:rsidR="00717296" w:rsidRDefault="00891057" w:rsidP="00891057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Principaux résultats obtenus </w:t>
      </w:r>
    </w:p>
    <w:p w14:paraId="7C038B6C" w14:textId="1C9457D9" w:rsidR="00717296" w:rsidRDefault="00717296" w:rsidP="00AE4002">
      <w:pPr>
        <w:numPr>
          <w:ilvl w:val="1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proofErr w:type="gramStart"/>
      <w:r>
        <w:rPr>
          <w:rFonts w:cstheme="minorHAnsi"/>
          <w:sz w:val="22"/>
          <w:szCs w:val="22"/>
        </w:rPr>
        <w:t>a</w:t>
      </w:r>
      <w:r w:rsidR="00891057" w:rsidRPr="00891057">
        <w:rPr>
          <w:rFonts w:cstheme="minorHAnsi"/>
          <w:sz w:val="22"/>
          <w:szCs w:val="22"/>
        </w:rPr>
        <w:t>pport</w:t>
      </w:r>
      <w:r>
        <w:rPr>
          <w:rFonts w:cstheme="minorHAnsi"/>
          <w:sz w:val="22"/>
          <w:szCs w:val="22"/>
        </w:rPr>
        <w:t>s</w:t>
      </w:r>
      <w:proofErr w:type="gramEnd"/>
      <w:r w:rsidR="00891057" w:rsidRPr="00891057">
        <w:rPr>
          <w:rFonts w:cstheme="minorHAnsi"/>
          <w:sz w:val="22"/>
          <w:szCs w:val="22"/>
        </w:rPr>
        <w:t xml:space="preserve"> en termes de connaissance </w:t>
      </w:r>
    </w:p>
    <w:p w14:paraId="0B426983" w14:textId="3AD214CE" w:rsidR="00891057" w:rsidRPr="00891057" w:rsidRDefault="0016722F" w:rsidP="00AE4002">
      <w:pPr>
        <w:numPr>
          <w:ilvl w:val="1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proofErr w:type="gramStart"/>
      <w:r>
        <w:rPr>
          <w:rFonts w:cstheme="minorHAnsi"/>
          <w:sz w:val="22"/>
          <w:szCs w:val="22"/>
        </w:rPr>
        <w:t>a</w:t>
      </w:r>
      <w:r w:rsidR="00C10F07">
        <w:rPr>
          <w:rFonts w:cstheme="minorHAnsi"/>
          <w:sz w:val="22"/>
          <w:szCs w:val="22"/>
        </w:rPr>
        <w:t>pport</w:t>
      </w:r>
      <w:r w:rsidR="00717296">
        <w:rPr>
          <w:rFonts w:cstheme="minorHAnsi"/>
          <w:sz w:val="22"/>
          <w:szCs w:val="22"/>
        </w:rPr>
        <w:t>s</w:t>
      </w:r>
      <w:proofErr w:type="gramEnd"/>
      <w:r w:rsidR="00C10F07">
        <w:rPr>
          <w:rFonts w:cstheme="minorHAnsi"/>
          <w:sz w:val="22"/>
          <w:szCs w:val="22"/>
        </w:rPr>
        <w:t xml:space="preserve"> en termes d’action de santé p</w:t>
      </w:r>
      <w:r w:rsidR="00891057" w:rsidRPr="00891057">
        <w:rPr>
          <w:rFonts w:cstheme="minorHAnsi"/>
          <w:sz w:val="22"/>
          <w:szCs w:val="22"/>
        </w:rPr>
        <w:t xml:space="preserve">ublique </w:t>
      </w:r>
    </w:p>
    <w:p w14:paraId="2E326497" w14:textId="77777777" w:rsidR="0016722F" w:rsidRDefault="0016722F" w:rsidP="0016722F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F35B0">
        <w:rPr>
          <w:rFonts w:cstheme="minorHAnsi"/>
          <w:sz w:val="22"/>
          <w:szCs w:val="22"/>
        </w:rPr>
        <w:t>Impacts potentiels de ces résultats</w:t>
      </w:r>
      <w:r>
        <w:rPr>
          <w:rFonts w:cstheme="minorHAnsi"/>
          <w:sz w:val="22"/>
          <w:szCs w:val="22"/>
        </w:rPr>
        <w:t xml:space="preserve"> et perspectives pour la décision publique (politique de santé publique, politique de l’autonomie, …) </w:t>
      </w:r>
    </w:p>
    <w:p w14:paraId="79158456" w14:textId="77777777" w:rsidR="00891057" w:rsidRPr="00891057" w:rsidRDefault="00891057" w:rsidP="00891057">
      <w:pPr>
        <w:rPr>
          <w:sz w:val="22"/>
          <w:lang w:eastAsia="en-US"/>
        </w:rPr>
      </w:pPr>
    </w:p>
    <w:p w14:paraId="4982C17E" w14:textId="77777777" w:rsidR="00891057" w:rsidRPr="00891057" w:rsidRDefault="00891057" w:rsidP="00891057">
      <w:pPr>
        <w:rPr>
          <w:b/>
          <w:sz w:val="22"/>
          <w:lang w:eastAsia="en-US"/>
        </w:rPr>
      </w:pPr>
    </w:p>
    <w:p w14:paraId="3845C821" w14:textId="77777777" w:rsidR="00891057" w:rsidRDefault="00891057" w:rsidP="00891057">
      <w:pPr>
        <w:pStyle w:val="Titre1"/>
      </w:pPr>
      <w:r>
        <w:t xml:space="preserve">Synthèse longue </w:t>
      </w:r>
    </w:p>
    <w:p w14:paraId="66008CC0" w14:textId="4FC18AB5" w:rsidR="00800BBC" w:rsidRPr="00800BBC" w:rsidRDefault="00800BBC" w:rsidP="00AE4002">
      <w:pPr>
        <w:jc w:val="both"/>
        <w:rPr>
          <w:rFonts w:cstheme="minorHAnsi"/>
          <w:sz w:val="22"/>
          <w:szCs w:val="22"/>
        </w:rPr>
      </w:pPr>
      <w:r w:rsidRPr="00AE4002">
        <w:rPr>
          <w:rFonts w:cstheme="minorHAnsi"/>
          <w:sz w:val="22"/>
          <w:szCs w:val="22"/>
        </w:rPr>
        <w:t xml:space="preserve">La rédaction de cette synthèse </w:t>
      </w:r>
      <w:r w:rsidR="0016722F" w:rsidRPr="00AE4002">
        <w:rPr>
          <w:rFonts w:cstheme="minorHAnsi"/>
          <w:sz w:val="22"/>
          <w:szCs w:val="22"/>
        </w:rPr>
        <w:t>(</w:t>
      </w:r>
      <w:r w:rsidR="003063FF" w:rsidRPr="00AE4002">
        <w:rPr>
          <w:rFonts w:cstheme="minorHAnsi"/>
          <w:sz w:val="22"/>
          <w:szCs w:val="22"/>
        </w:rPr>
        <w:t>entre 12</w:t>
      </w:r>
      <w:r w:rsidR="00AE4002" w:rsidRPr="00AE4002">
        <w:rPr>
          <w:rFonts w:cstheme="minorHAnsi"/>
          <w:sz w:val="22"/>
          <w:szCs w:val="22"/>
        </w:rPr>
        <w:t xml:space="preserve"> et </w:t>
      </w:r>
      <w:r w:rsidR="007D45C3" w:rsidRPr="00AE4002">
        <w:rPr>
          <w:rFonts w:cstheme="minorHAnsi"/>
          <w:sz w:val="22"/>
          <w:szCs w:val="22"/>
        </w:rPr>
        <w:t>20 p</w:t>
      </w:r>
      <w:r w:rsidR="0016722F" w:rsidRPr="00AE4002">
        <w:rPr>
          <w:rFonts w:cstheme="minorHAnsi"/>
          <w:sz w:val="22"/>
          <w:szCs w:val="22"/>
        </w:rPr>
        <w:t xml:space="preserve"> max.)</w:t>
      </w:r>
      <w:r w:rsidR="007D45C3">
        <w:rPr>
          <w:rFonts w:cstheme="minorHAnsi"/>
          <w:b/>
          <w:sz w:val="22"/>
          <w:szCs w:val="22"/>
        </w:rPr>
        <w:t xml:space="preserve"> </w:t>
      </w:r>
      <w:r w:rsidRPr="00800BBC">
        <w:rPr>
          <w:rFonts w:cstheme="minorHAnsi"/>
          <w:b/>
          <w:sz w:val="22"/>
          <w:szCs w:val="22"/>
        </w:rPr>
        <w:t xml:space="preserve">est optionnelle, </w:t>
      </w:r>
      <w:r w:rsidRPr="008F35B0">
        <w:rPr>
          <w:rFonts w:cstheme="minorHAnsi"/>
          <w:b/>
          <w:sz w:val="22"/>
          <w:szCs w:val="22"/>
          <w:u w:val="single"/>
        </w:rPr>
        <w:t>sauf</w:t>
      </w:r>
      <w:r w:rsidRPr="00800BBC">
        <w:rPr>
          <w:rFonts w:cstheme="minorHAnsi"/>
          <w:sz w:val="22"/>
          <w:szCs w:val="22"/>
        </w:rPr>
        <w:t xml:space="preserve"> pour les</w:t>
      </w:r>
      <w:r w:rsidRPr="00800BBC">
        <w:rPr>
          <w:rFonts w:cstheme="minorHAnsi"/>
          <w:b/>
          <w:sz w:val="22"/>
          <w:szCs w:val="22"/>
        </w:rPr>
        <w:t xml:space="preserve"> </w:t>
      </w:r>
      <w:r w:rsidRPr="008F35B0">
        <w:rPr>
          <w:rFonts w:cstheme="minorHAnsi"/>
          <w:b/>
          <w:sz w:val="22"/>
          <w:szCs w:val="22"/>
          <w:u w:val="single"/>
        </w:rPr>
        <w:t>projets financés par la CNSA</w:t>
      </w:r>
      <w:r w:rsidRPr="00800BBC">
        <w:rPr>
          <w:rFonts w:cstheme="minorHAnsi"/>
          <w:b/>
          <w:sz w:val="22"/>
          <w:szCs w:val="22"/>
        </w:rPr>
        <w:t xml:space="preserve"> </w:t>
      </w:r>
      <w:r w:rsidRPr="00800BBC">
        <w:rPr>
          <w:rFonts w:cstheme="minorHAnsi"/>
          <w:sz w:val="22"/>
          <w:szCs w:val="22"/>
        </w:rPr>
        <w:t xml:space="preserve">dans le </w:t>
      </w:r>
      <w:r w:rsidRPr="00AE4002">
        <w:rPr>
          <w:rFonts w:cstheme="minorHAnsi"/>
          <w:sz w:val="22"/>
          <w:szCs w:val="22"/>
        </w:rPr>
        <w:t>cadre de</w:t>
      </w:r>
      <w:r w:rsidR="004F2517" w:rsidRPr="00AE4002">
        <w:rPr>
          <w:rFonts w:cstheme="minorHAnsi"/>
          <w:sz w:val="22"/>
          <w:szCs w:val="22"/>
        </w:rPr>
        <w:t xml:space="preserve"> l’appel à projets général 2018</w:t>
      </w:r>
      <w:r w:rsidR="004F2517" w:rsidRPr="00AE4002">
        <w:rPr>
          <w:rFonts w:cstheme="minorHAnsi"/>
          <w:b/>
          <w:sz w:val="22"/>
          <w:szCs w:val="22"/>
        </w:rPr>
        <w:t xml:space="preserve"> </w:t>
      </w:r>
      <w:r w:rsidR="004F2517" w:rsidRPr="00AE4002">
        <w:rPr>
          <w:rFonts w:cstheme="minorHAnsi"/>
          <w:sz w:val="22"/>
          <w:szCs w:val="22"/>
        </w:rPr>
        <w:t>et de tous le</w:t>
      </w:r>
      <w:r w:rsidRPr="00AE4002">
        <w:rPr>
          <w:rFonts w:cstheme="minorHAnsi"/>
          <w:sz w:val="22"/>
          <w:szCs w:val="22"/>
        </w:rPr>
        <w:t xml:space="preserve">s appels </w:t>
      </w:r>
      <w:r w:rsidR="004F2517" w:rsidRPr="00AE4002">
        <w:rPr>
          <w:rFonts w:cstheme="minorHAnsi"/>
          <w:sz w:val="22"/>
          <w:szCs w:val="22"/>
        </w:rPr>
        <w:t>à projets</w:t>
      </w:r>
      <w:r w:rsidR="00AE4002">
        <w:rPr>
          <w:rFonts w:cstheme="minorHAnsi"/>
          <w:sz w:val="22"/>
          <w:szCs w:val="22"/>
        </w:rPr>
        <w:t xml:space="preserve"> </w:t>
      </w:r>
      <w:r w:rsidR="004F2517">
        <w:rPr>
          <w:rStyle w:val="fontstyle21"/>
          <w:rFonts w:asciiTheme="minorHAnsi" w:hAnsiTheme="minorHAnsi" w:cstheme="minorHAnsi"/>
          <w:sz w:val="22"/>
          <w:szCs w:val="22"/>
        </w:rPr>
        <w:t>du programme Autonomie depuis 2017.</w:t>
      </w:r>
    </w:p>
    <w:p w14:paraId="3E248122" w14:textId="0807B38F" w:rsidR="00800BBC" w:rsidRPr="00800BBC" w:rsidRDefault="00800BBC" w:rsidP="00800BBC">
      <w:pPr>
        <w:jc w:val="both"/>
        <w:rPr>
          <w:rFonts w:cstheme="minorHAnsi"/>
          <w:sz w:val="22"/>
          <w:szCs w:val="22"/>
        </w:rPr>
      </w:pPr>
    </w:p>
    <w:p w14:paraId="72F5CC8D" w14:textId="181D3541" w:rsidR="00800BBC" w:rsidRPr="003149D8" w:rsidRDefault="00800BBC" w:rsidP="00800BBC">
      <w:pPr>
        <w:jc w:val="both"/>
        <w:rPr>
          <w:rFonts w:cstheme="minorHAnsi"/>
          <w:b/>
          <w:sz w:val="22"/>
          <w:szCs w:val="22"/>
        </w:rPr>
      </w:pPr>
      <w:r w:rsidRPr="00800BBC">
        <w:rPr>
          <w:rFonts w:cstheme="minorHAnsi"/>
          <w:sz w:val="22"/>
          <w:szCs w:val="22"/>
        </w:rPr>
        <w:t xml:space="preserve">Cette </w:t>
      </w:r>
      <w:r w:rsidR="00D71F5D">
        <w:rPr>
          <w:rFonts w:cstheme="minorHAnsi"/>
          <w:sz w:val="22"/>
          <w:szCs w:val="22"/>
        </w:rPr>
        <w:t xml:space="preserve">synthèse longue </w:t>
      </w:r>
      <w:r w:rsidRPr="00800BBC">
        <w:rPr>
          <w:rFonts w:cstheme="minorHAnsi"/>
          <w:sz w:val="22"/>
          <w:szCs w:val="22"/>
        </w:rPr>
        <w:t>pourra</w:t>
      </w:r>
      <w:r w:rsidR="00D71F5D">
        <w:rPr>
          <w:rFonts w:cstheme="minorHAnsi"/>
          <w:sz w:val="22"/>
          <w:szCs w:val="22"/>
        </w:rPr>
        <w:t xml:space="preserve"> également</w:t>
      </w:r>
      <w:r w:rsidRPr="00800BBC">
        <w:rPr>
          <w:rFonts w:cstheme="minorHAnsi"/>
          <w:sz w:val="22"/>
          <w:szCs w:val="22"/>
        </w:rPr>
        <w:t xml:space="preserve"> </w:t>
      </w:r>
      <w:r w:rsidRPr="003149D8">
        <w:rPr>
          <w:rFonts w:cstheme="minorHAnsi"/>
          <w:sz w:val="22"/>
          <w:szCs w:val="22"/>
          <w:u w:val="single"/>
        </w:rPr>
        <w:t xml:space="preserve">être </w:t>
      </w:r>
      <w:r w:rsidR="00D71F5D" w:rsidRPr="003149D8">
        <w:rPr>
          <w:rFonts w:cstheme="minorHAnsi"/>
          <w:sz w:val="22"/>
          <w:szCs w:val="22"/>
          <w:u w:val="single"/>
        </w:rPr>
        <w:t>publiée sur le site de l’</w:t>
      </w:r>
      <w:proofErr w:type="spellStart"/>
      <w:r w:rsidR="00D71F5D" w:rsidRPr="003149D8">
        <w:rPr>
          <w:rFonts w:cstheme="minorHAnsi"/>
          <w:sz w:val="22"/>
          <w:szCs w:val="22"/>
          <w:u w:val="single"/>
        </w:rPr>
        <w:t>IReSP</w:t>
      </w:r>
      <w:proofErr w:type="spellEnd"/>
      <w:r w:rsidR="00D71F5D" w:rsidRPr="003149D8">
        <w:rPr>
          <w:rFonts w:cstheme="minorHAnsi"/>
          <w:sz w:val="22"/>
          <w:szCs w:val="22"/>
          <w:u w:val="single"/>
        </w:rPr>
        <w:t xml:space="preserve"> </w:t>
      </w:r>
      <w:r w:rsidRPr="003149D8">
        <w:rPr>
          <w:rFonts w:cstheme="minorHAnsi"/>
          <w:sz w:val="22"/>
          <w:szCs w:val="22"/>
          <w:u w:val="single"/>
        </w:rPr>
        <w:t xml:space="preserve">et ses partenaires </w:t>
      </w:r>
      <w:r w:rsidRPr="00800BBC">
        <w:rPr>
          <w:rFonts w:cstheme="minorHAnsi"/>
          <w:sz w:val="22"/>
          <w:szCs w:val="22"/>
        </w:rPr>
        <w:t xml:space="preserve">ou sur tout autre support de publication. </w:t>
      </w:r>
      <w:r w:rsidRPr="003149D8">
        <w:rPr>
          <w:rFonts w:cstheme="minorHAnsi"/>
          <w:b/>
          <w:sz w:val="22"/>
          <w:szCs w:val="22"/>
        </w:rPr>
        <w:t>Toutes informations confidentielles qui ne pourront donc pas faire l’objet d’une divulgation ou qui sont sous embargo, devront être portées à la connaissance de l’</w:t>
      </w:r>
      <w:proofErr w:type="spellStart"/>
      <w:r w:rsidRPr="003149D8">
        <w:rPr>
          <w:rFonts w:cstheme="minorHAnsi"/>
          <w:b/>
          <w:sz w:val="22"/>
          <w:szCs w:val="22"/>
        </w:rPr>
        <w:t>IReSP</w:t>
      </w:r>
      <w:proofErr w:type="spellEnd"/>
      <w:r w:rsidRPr="003149D8">
        <w:rPr>
          <w:rFonts w:cstheme="minorHAnsi"/>
          <w:b/>
          <w:sz w:val="22"/>
          <w:szCs w:val="22"/>
        </w:rPr>
        <w:t xml:space="preserve">. </w:t>
      </w:r>
    </w:p>
    <w:p w14:paraId="32582721" w14:textId="067FDC6C" w:rsidR="00D71F5D" w:rsidRPr="003149D8" w:rsidRDefault="00D71F5D" w:rsidP="00D71F5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Ce document </w:t>
      </w:r>
      <w:r w:rsidRPr="00800BBC">
        <w:rPr>
          <w:rFonts w:cstheme="minorHAnsi"/>
          <w:sz w:val="22"/>
          <w:szCs w:val="22"/>
        </w:rPr>
        <w:t xml:space="preserve">a pour objectif de présenter les résultats de la recherche </w:t>
      </w:r>
      <w:r w:rsidRPr="003149D8">
        <w:rPr>
          <w:rFonts w:cstheme="minorHAnsi"/>
          <w:sz w:val="22"/>
          <w:szCs w:val="22"/>
        </w:rPr>
        <w:t>de fa</w:t>
      </w:r>
      <w:r w:rsidR="003149D8" w:rsidRPr="003149D8">
        <w:rPr>
          <w:rFonts w:cstheme="minorHAnsi"/>
          <w:sz w:val="22"/>
          <w:szCs w:val="22"/>
        </w:rPr>
        <w:t>çon plus développée</w:t>
      </w:r>
      <w:r w:rsidR="00AB1455">
        <w:rPr>
          <w:rFonts w:cstheme="minorHAnsi"/>
          <w:sz w:val="22"/>
          <w:szCs w:val="22"/>
        </w:rPr>
        <w:t xml:space="preserve"> que dans </w:t>
      </w:r>
      <w:bookmarkStart w:id="0" w:name="_GoBack"/>
      <w:bookmarkEnd w:id="0"/>
      <w:r w:rsidR="00283977">
        <w:rPr>
          <w:rFonts w:cstheme="minorHAnsi"/>
          <w:sz w:val="22"/>
          <w:szCs w:val="22"/>
        </w:rPr>
        <w:t>la synthèse précédente</w:t>
      </w:r>
      <w:r w:rsidR="003149D8" w:rsidRPr="003149D8">
        <w:rPr>
          <w:rFonts w:cstheme="minorHAnsi"/>
          <w:sz w:val="22"/>
          <w:szCs w:val="22"/>
        </w:rPr>
        <w:t xml:space="preserve"> </w:t>
      </w:r>
      <w:r w:rsidR="00AB1455">
        <w:rPr>
          <w:rFonts w:cstheme="minorHAnsi"/>
          <w:sz w:val="22"/>
          <w:szCs w:val="22"/>
        </w:rPr>
        <w:t>tout en restant</w:t>
      </w:r>
      <w:r w:rsidRPr="003149D8">
        <w:rPr>
          <w:rFonts w:cstheme="minorHAnsi"/>
          <w:sz w:val="22"/>
          <w:szCs w:val="22"/>
          <w:u w:val="single"/>
        </w:rPr>
        <w:t xml:space="preserve"> concis.</w:t>
      </w:r>
    </w:p>
    <w:p w14:paraId="79937624" w14:textId="6779082F" w:rsidR="004F2517" w:rsidRDefault="00D71F5D" w:rsidP="00800BBC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Il doit comprendre :</w:t>
      </w:r>
    </w:p>
    <w:p w14:paraId="293BEE55" w14:textId="77777777" w:rsidR="004F2517" w:rsidRDefault="004F2517" w:rsidP="00800BBC">
      <w:pPr>
        <w:jc w:val="both"/>
        <w:rPr>
          <w:rFonts w:cstheme="minorHAnsi"/>
          <w:sz w:val="22"/>
          <w:szCs w:val="22"/>
        </w:rPr>
      </w:pPr>
    </w:p>
    <w:p w14:paraId="23F38C08" w14:textId="697BD48F" w:rsidR="007D45C3" w:rsidRPr="00891057" w:rsidRDefault="007D45C3" w:rsidP="007D45C3">
      <w:pPr>
        <w:numPr>
          <w:ilvl w:val="0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Contexte et objectifs du projet</w:t>
      </w:r>
      <w:r w:rsidR="004F2517">
        <w:rPr>
          <w:rFonts w:cstheme="minorHAnsi"/>
          <w:sz w:val="22"/>
          <w:szCs w:val="22"/>
        </w:rPr>
        <w:t xml:space="preserve"> : </w:t>
      </w:r>
      <w:r w:rsidR="00AB1455">
        <w:rPr>
          <w:rFonts w:cstheme="minorHAnsi"/>
          <w:sz w:val="22"/>
          <w:szCs w:val="22"/>
        </w:rPr>
        <w:t>bien préciser le contexte dans lequel s’inscrit le projet</w:t>
      </w:r>
      <w:r w:rsidR="004F2517">
        <w:rPr>
          <w:rFonts w:cstheme="minorHAnsi"/>
          <w:sz w:val="22"/>
          <w:szCs w:val="22"/>
        </w:rPr>
        <w:t xml:space="preserve">, </w:t>
      </w:r>
      <w:r w:rsidR="00AB1455">
        <w:rPr>
          <w:rFonts w:cstheme="minorHAnsi"/>
          <w:sz w:val="22"/>
          <w:szCs w:val="22"/>
        </w:rPr>
        <w:t xml:space="preserve">ses enjeux </w:t>
      </w:r>
      <w:r w:rsidR="004F2517">
        <w:rPr>
          <w:rFonts w:cstheme="minorHAnsi"/>
          <w:sz w:val="22"/>
          <w:szCs w:val="22"/>
        </w:rPr>
        <w:t>(</w:t>
      </w:r>
      <w:r w:rsidR="00AB1455">
        <w:rPr>
          <w:rFonts w:cstheme="minorHAnsi"/>
          <w:sz w:val="22"/>
          <w:szCs w:val="22"/>
        </w:rPr>
        <w:t>scientifiques, politiques, sociaux, etc.</w:t>
      </w:r>
      <w:r w:rsidR="004F2517">
        <w:rPr>
          <w:rFonts w:cstheme="minorHAnsi"/>
          <w:sz w:val="22"/>
          <w:szCs w:val="22"/>
        </w:rPr>
        <w:t>),</w:t>
      </w:r>
      <w:r w:rsidR="00AB1455">
        <w:rPr>
          <w:rFonts w:cstheme="minorHAnsi"/>
          <w:sz w:val="22"/>
          <w:szCs w:val="22"/>
        </w:rPr>
        <w:t xml:space="preserve"> </w:t>
      </w:r>
      <w:r w:rsidR="004F2517">
        <w:rPr>
          <w:rFonts w:cstheme="minorHAnsi"/>
          <w:sz w:val="22"/>
          <w:szCs w:val="22"/>
        </w:rPr>
        <w:t>ses</w:t>
      </w:r>
      <w:r w:rsidR="00AB1455">
        <w:rPr>
          <w:rFonts w:cstheme="minorHAnsi"/>
          <w:sz w:val="22"/>
          <w:szCs w:val="22"/>
        </w:rPr>
        <w:t xml:space="preserve"> objectifs ainsi que sa problématique.</w:t>
      </w:r>
    </w:p>
    <w:p w14:paraId="514FD0FE" w14:textId="67F0D864" w:rsidR="007D45C3" w:rsidRDefault="007D45C3" w:rsidP="007D45C3">
      <w:pPr>
        <w:numPr>
          <w:ilvl w:val="0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Méthodologie utilisée</w:t>
      </w:r>
    </w:p>
    <w:p w14:paraId="1DAA5EA7" w14:textId="31809ABA" w:rsidR="00AB1455" w:rsidRPr="00891057" w:rsidRDefault="00AB1455" w:rsidP="00AE4002">
      <w:pPr>
        <w:numPr>
          <w:ilvl w:val="1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Insérer un encart </w:t>
      </w:r>
      <w:r w:rsidR="00717296">
        <w:rPr>
          <w:rFonts w:cstheme="minorHAnsi"/>
          <w:sz w:val="22"/>
          <w:szCs w:val="22"/>
        </w:rPr>
        <w:t>« analyse réflexive sur la méthodologie adoptée »</w:t>
      </w:r>
    </w:p>
    <w:p w14:paraId="5F25E2DF" w14:textId="77777777" w:rsidR="00717296" w:rsidRDefault="007D45C3" w:rsidP="008F35B0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 xml:space="preserve">Principaux résultats obtenus : </w:t>
      </w:r>
    </w:p>
    <w:p w14:paraId="015F011F" w14:textId="4E966B8F" w:rsidR="00717296" w:rsidRDefault="007D45C3" w:rsidP="00AE4002">
      <w:pPr>
        <w:numPr>
          <w:ilvl w:val="1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proofErr w:type="gramStart"/>
      <w:r w:rsidRPr="00891057">
        <w:rPr>
          <w:rFonts w:cstheme="minorHAnsi"/>
          <w:sz w:val="22"/>
          <w:szCs w:val="22"/>
        </w:rPr>
        <w:t>apport</w:t>
      </w:r>
      <w:r w:rsidR="00717296">
        <w:rPr>
          <w:rFonts w:cstheme="minorHAnsi"/>
          <w:sz w:val="22"/>
          <w:szCs w:val="22"/>
        </w:rPr>
        <w:t>s</w:t>
      </w:r>
      <w:proofErr w:type="gramEnd"/>
      <w:r w:rsidRPr="00891057">
        <w:rPr>
          <w:rFonts w:cstheme="minorHAnsi"/>
          <w:sz w:val="22"/>
          <w:szCs w:val="22"/>
        </w:rPr>
        <w:t xml:space="preserve"> en termes de connaissance </w:t>
      </w:r>
    </w:p>
    <w:p w14:paraId="11571B8C" w14:textId="30355C98" w:rsidR="007D45C3" w:rsidRPr="00717296" w:rsidRDefault="007D45C3" w:rsidP="00AE4002">
      <w:pPr>
        <w:numPr>
          <w:ilvl w:val="1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proofErr w:type="gramStart"/>
      <w:r w:rsidRPr="00717296">
        <w:rPr>
          <w:rFonts w:cstheme="minorHAnsi"/>
          <w:sz w:val="22"/>
          <w:szCs w:val="22"/>
        </w:rPr>
        <w:t>apport</w:t>
      </w:r>
      <w:r w:rsidR="00717296" w:rsidRPr="00717296">
        <w:rPr>
          <w:rFonts w:cstheme="minorHAnsi"/>
          <w:sz w:val="22"/>
          <w:szCs w:val="22"/>
        </w:rPr>
        <w:t>s</w:t>
      </w:r>
      <w:proofErr w:type="gramEnd"/>
      <w:r w:rsidRPr="00717296">
        <w:rPr>
          <w:rFonts w:cstheme="minorHAnsi"/>
          <w:sz w:val="22"/>
          <w:szCs w:val="22"/>
        </w:rPr>
        <w:t xml:space="preserve"> en termes d’action de </w:t>
      </w:r>
      <w:r w:rsidR="0016722F">
        <w:rPr>
          <w:rFonts w:cstheme="minorHAnsi"/>
          <w:sz w:val="22"/>
          <w:szCs w:val="22"/>
        </w:rPr>
        <w:t>s</w:t>
      </w:r>
      <w:r w:rsidRPr="00717296">
        <w:rPr>
          <w:rFonts w:cstheme="minorHAnsi"/>
          <w:sz w:val="22"/>
          <w:szCs w:val="22"/>
        </w:rPr>
        <w:t xml:space="preserve">anté </w:t>
      </w:r>
      <w:r w:rsidR="0016722F">
        <w:rPr>
          <w:rFonts w:cstheme="minorHAnsi"/>
          <w:sz w:val="22"/>
          <w:szCs w:val="22"/>
        </w:rPr>
        <w:t>p</w:t>
      </w:r>
      <w:r w:rsidRPr="00717296">
        <w:rPr>
          <w:rFonts w:cstheme="minorHAnsi"/>
          <w:sz w:val="22"/>
          <w:szCs w:val="22"/>
        </w:rPr>
        <w:t xml:space="preserve">ublique </w:t>
      </w:r>
    </w:p>
    <w:p w14:paraId="1A9A13BA" w14:textId="25E54B5E" w:rsidR="007D45C3" w:rsidRDefault="007D45C3" w:rsidP="008F35B0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F35B0">
        <w:rPr>
          <w:rFonts w:cstheme="minorHAnsi"/>
          <w:sz w:val="22"/>
          <w:szCs w:val="22"/>
        </w:rPr>
        <w:t>Impacts potentiels de ces résultats</w:t>
      </w:r>
      <w:r>
        <w:rPr>
          <w:rFonts w:cstheme="minorHAnsi"/>
          <w:sz w:val="22"/>
          <w:szCs w:val="22"/>
        </w:rPr>
        <w:t xml:space="preserve"> </w:t>
      </w:r>
      <w:r w:rsidR="00AB1455">
        <w:rPr>
          <w:rFonts w:cstheme="minorHAnsi"/>
          <w:sz w:val="22"/>
          <w:szCs w:val="22"/>
        </w:rPr>
        <w:t>et perspectives</w:t>
      </w:r>
      <w:r w:rsidR="00717296">
        <w:rPr>
          <w:rFonts w:cstheme="minorHAnsi"/>
          <w:sz w:val="22"/>
          <w:szCs w:val="22"/>
        </w:rPr>
        <w:t xml:space="preserve"> pour la décision publique</w:t>
      </w:r>
      <w:r w:rsidR="0016722F">
        <w:rPr>
          <w:rFonts w:cstheme="minorHAnsi"/>
          <w:sz w:val="22"/>
          <w:szCs w:val="22"/>
        </w:rPr>
        <w:t xml:space="preserve"> (politique de santé publique, politique de l’autonomie, …) </w:t>
      </w:r>
    </w:p>
    <w:p w14:paraId="548998FC" w14:textId="453EF9BE" w:rsidR="00D819A2" w:rsidRPr="00AE4002" w:rsidRDefault="007D45C3" w:rsidP="00AE4002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sz w:val="22"/>
          <w:szCs w:val="22"/>
        </w:rPr>
      </w:pPr>
      <w:r w:rsidRPr="008F35B0">
        <w:rPr>
          <w:rFonts w:cstheme="minorHAnsi"/>
          <w:sz w:val="22"/>
          <w:szCs w:val="22"/>
        </w:rPr>
        <w:t xml:space="preserve">Démarche de </w:t>
      </w:r>
      <w:r w:rsidR="00211F7E">
        <w:rPr>
          <w:rFonts w:cstheme="minorHAnsi"/>
          <w:sz w:val="22"/>
          <w:szCs w:val="22"/>
        </w:rPr>
        <w:t>diffusion et de communication autour des résultats</w:t>
      </w:r>
    </w:p>
    <w:p w14:paraId="5916B805" w14:textId="77777777" w:rsidR="00891057" w:rsidRDefault="00891057" w:rsidP="00891057">
      <w:pPr>
        <w:rPr>
          <w:lang w:eastAsia="en-US"/>
        </w:rPr>
      </w:pPr>
    </w:p>
    <w:p w14:paraId="579E8702" w14:textId="77777777" w:rsidR="00891057" w:rsidRDefault="00891057" w:rsidP="00891057">
      <w:pPr>
        <w:pStyle w:val="Titre1"/>
      </w:pPr>
      <w:r>
        <w:t>Rapport scientifique</w:t>
      </w:r>
    </w:p>
    <w:p w14:paraId="77AE46D8" w14:textId="5A61FFE2" w:rsidR="00800BBC" w:rsidRPr="00800BBC" w:rsidRDefault="00800BBC" w:rsidP="00800BBC">
      <w:pPr>
        <w:jc w:val="both"/>
        <w:rPr>
          <w:rFonts w:eastAsia="Times New Roman" w:cstheme="minorHAnsi"/>
          <w:sz w:val="22"/>
          <w:szCs w:val="22"/>
        </w:rPr>
      </w:pPr>
      <w:r w:rsidRPr="00800BBC">
        <w:rPr>
          <w:rFonts w:cstheme="minorHAnsi"/>
          <w:sz w:val="22"/>
          <w:szCs w:val="22"/>
        </w:rPr>
        <w:t xml:space="preserve">Donner une description </w:t>
      </w:r>
      <w:r w:rsidRPr="00800BBC">
        <w:rPr>
          <w:rFonts w:cstheme="minorHAnsi"/>
          <w:b/>
          <w:sz w:val="22"/>
          <w:szCs w:val="22"/>
          <w:u w:val="single"/>
        </w:rPr>
        <w:t>complète et détaillée</w:t>
      </w:r>
      <w:r w:rsidRPr="00800BBC">
        <w:rPr>
          <w:rFonts w:cstheme="minorHAnsi"/>
          <w:sz w:val="22"/>
          <w:szCs w:val="22"/>
        </w:rPr>
        <w:t xml:space="preserve"> </w:t>
      </w:r>
      <w:r w:rsidR="00D71F5D">
        <w:rPr>
          <w:rFonts w:cstheme="minorHAnsi"/>
          <w:sz w:val="22"/>
          <w:szCs w:val="22"/>
        </w:rPr>
        <w:t>(</w:t>
      </w:r>
      <w:r w:rsidR="00AE4002">
        <w:rPr>
          <w:rFonts w:cstheme="minorHAnsi"/>
          <w:sz w:val="22"/>
          <w:szCs w:val="22"/>
        </w:rPr>
        <w:t>entre 50 et 100</w:t>
      </w:r>
      <w:r w:rsidR="0059668C">
        <w:rPr>
          <w:rFonts w:cstheme="minorHAnsi"/>
          <w:sz w:val="22"/>
          <w:szCs w:val="22"/>
        </w:rPr>
        <w:t xml:space="preserve"> p</w:t>
      </w:r>
      <w:r w:rsidR="00AE4002">
        <w:rPr>
          <w:rFonts w:cstheme="minorHAnsi"/>
          <w:sz w:val="22"/>
          <w:szCs w:val="22"/>
        </w:rPr>
        <w:t>.</w:t>
      </w:r>
      <w:r w:rsidR="0016722F">
        <w:rPr>
          <w:rFonts w:cstheme="minorHAnsi"/>
          <w:sz w:val="22"/>
          <w:szCs w:val="22"/>
        </w:rPr>
        <w:t xml:space="preserve"> max</w:t>
      </w:r>
      <w:r w:rsidR="0059668C">
        <w:rPr>
          <w:rFonts w:cstheme="minorHAnsi"/>
          <w:sz w:val="22"/>
          <w:szCs w:val="22"/>
        </w:rPr>
        <w:t>)</w:t>
      </w:r>
      <w:r w:rsidR="007D45C3">
        <w:rPr>
          <w:rFonts w:cstheme="minorHAnsi"/>
          <w:sz w:val="22"/>
          <w:szCs w:val="22"/>
        </w:rPr>
        <w:t xml:space="preserve"> </w:t>
      </w:r>
      <w:r w:rsidRPr="00800BBC">
        <w:rPr>
          <w:rFonts w:cstheme="minorHAnsi"/>
          <w:sz w:val="22"/>
          <w:szCs w:val="22"/>
        </w:rPr>
        <w:t>des travaux réalisés dans le cadre du projet et des résultats obtenus</w:t>
      </w:r>
      <w:r w:rsidRPr="00800BBC">
        <w:rPr>
          <w:rFonts w:cstheme="minorHAnsi"/>
          <w:b/>
          <w:sz w:val="22"/>
          <w:szCs w:val="22"/>
        </w:rPr>
        <w:t xml:space="preserve">. </w:t>
      </w:r>
      <w:r w:rsidRPr="00800BBC">
        <w:rPr>
          <w:rFonts w:cstheme="minorHAnsi"/>
          <w:sz w:val="22"/>
          <w:szCs w:val="22"/>
          <w:u w:val="single"/>
        </w:rPr>
        <w:t>Pour cette partie, tous livrables (rapport, thèse ou mémoire de Master…) réalisés au cours du projet devront être également transmis à l’</w:t>
      </w:r>
      <w:proofErr w:type="spellStart"/>
      <w:r w:rsidRPr="00800BBC">
        <w:rPr>
          <w:rFonts w:cstheme="minorHAnsi"/>
          <w:sz w:val="22"/>
          <w:szCs w:val="22"/>
          <w:u w:val="single"/>
        </w:rPr>
        <w:t>IReSP</w:t>
      </w:r>
      <w:proofErr w:type="spellEnd"/>
      <w:r w:rsidRPr="00800BBC">
        <w:rPr>
          <w:rFonts w:cstheme="minorHAnsi"/>
          <w:sz w:val="22"/>
          <w:szCs w:val="22"/>
        </w:rPr>
        <w:t>.</w:t>
      </w:r>
    </w:p>
    <w:p w14:paraId="73E0B49E" w14:textId="77777777" w:rsidR="00800BBC" w:rsidRPr="000B3F86" w:rsidRDefault="00800BBC" w:rsidP="00800BBC">
      <w:pPr>
        <w:jc w:val="both"/>
        <w:rPr>
          <w:rFonts w:cstheme="minorHAnsi"/>
          <w:b/>
          <w:sz w:val="22"/>
          <w:szCs w:val="22"/>
        </w:rPr>
      </w:pPr>
    </w:p>
    <w:p w14:paraId="0E7DFDD3" w14:textId="77777777" w:rsidR="00800BBC" w:rsidRPr="000B3F86" w:rsidRDefault="00800BBC" w:rsidP="00800BBC">
      <w:pPr>
        <w:jc w:val="both"/>
        <w:rPr>
          <w:rFonts w:cstheme="minorHAnsi"/>
          <w:b/>
          <w:sz w:val="22"/>
          <w:szCs w:val="22"/>
        </w:rPr>
      </w:pPr>
      <w:r w:rsidRPr="000B3F86">
        <w:rPr>
          <w:rFonts w:cstheme="minorHAnsi"/>
          <w:b/>
          <w:sz w:val="22"/>
          <w:szCs w:val="22"/>
        </w:rPr>
        <w:t>Toutes informations confidentielles qui ne pourront pas faire l’objet d’une divulgation ou qui sont sous embargo, doivent être portées à la connaissance de l’</w:t>
      </w:r>
      <w:proofErr w:type="spellStart"/>
      <w:r w:rsidRPr="000B3F86">
        <w:rPr>
          <w:rFonts w:cstheme="minorHAnsi"/>
          <w:b/>
          <w:sz w:val="22"/>
          <w:szCs w:val="22"/>
        </w:rPr>
        <w:t>IReSP</w:t>
      </w:r>
      <w:proofErr w:type="spellEnd"/>
      <w:r w:rsidRPr="000B3F86">
        <w:rPr>
          <w:rFonts w:cstheme="minorHAnsi"/>
          <w:b/>
          <w:sz w:val="22"/>
          <w:szCs w:val="22"/>
        </w:rPr>
        <w:t xml:space="preserve">. </w:t>
      </w:r>
    </w:p>
    <w:p w14:paraId="351ABD86" w14:textId="742CED7A" w:rsidR="00800BBC" w:rsidRDefault="00800BBC" w:rsidP="00800BBC">
      <w:pPr>
        <w:jc w:val="both"/>
        <w:rPr>
          <w:rFonts w:cstheme="minorHAnsi"/>
          <w:i/>
          <w:sz w:val="22"/>
          <w:szCs w:val="22"/>
        </w:rPr>
      </w:pPr>
    </w:p>
    <w:p w14:paraId="17EF4F14" w14:textId="7A9F57A1" w:rsidR="006D2085" w:rsidRPr="008F35B0" w:rsidRDefault="006D2085" w:rsidP="00800BBC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>Un rapport est attendu selon le plan suivant :</w:t>
      </w:r>
    </w:p>
    <w:p w14:paraId="17B836F1" w14:textId="6713847B" w:rsidR="006D2085" w:rsidRDefault="006D2085" w:rsidP="008F35B0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 contexte de la recherche</w:t>
      </w:r>
    </w:p>
    <w:p w14:paraId="2272BEE9" w14:textId="2C0CE1EF" w:rsidR="006D2085" w:rsidRDefault="006D2085" w:rsidP="008F35B0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 rappel des objectifs</w:t>
      </w:r>
    </w:p>
    <w:p w14:paraId="2D315E5F" w14:textId="189F86C5" w:rsidR="006D2085" w:rsidRPr="008F35B0" w:rsidRDefault="006D2085" w:rsidP="008F35B0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Les méthodologies utilisées</w:t>
      </w:r>
    </w:p>
    <w:p w14:paraId="3C71FA6A" w14:textId="77777777" w:rsidR="00800BBC" w:rsidRPr="00800BBC" w:rsidRDefault="00800BBC" w:rsidP="00800BBC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00BBC">
        <w:rPr>
          <w:rFonts w:cstheme="minorHAnsi"/>
          <w:sz w:val="22"/>
          <w:szCs w:val="22"/>
        </w:rPr>
        <w:t xml:space="preserve">Les résultats significatifs (les graphiques ou tableaux doivent avoir une légende détaillée) </w:t>
      </w:r>
    </w:p>
    <w:p w14:paraId="7BA0917E" w14:textId="4B31BA72" w:rsidR="00800BBC" w:rsidRDefault="00800BBC" w:rsidP="00800BBC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00BBC">
        <w:rPr>
          <w:rFonts w:cstheme="minorHAnsi"/>
          <w:sz w:val="22"/>
          <w:szCs w:val="22"/>
        </w:rPr>
        <w:t>Les difficultés rencontrées et les solutions mises en œuvre</w:t>
      </w:r>
    </w:p>
    <w:p w14:paraId="023D20D2" w14:textId="2A35B3DC" w:rsidR="006D2085" w:rsidRPr="00800BBC" w:rsidRDefault="006D2085" w:rsidP="00800BBC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Les interactions entre les équipes, les efforts en matière d’interdisciplinarité</w:t>
      </w:r>
    </w:p>
    <w:p w14:paraId="59FA7892" w14:textId="2D0D6FCA" w:rsidR="00800BBC" w:rsidRDefault="00800BBC" w:rsidP="00800BBC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2"/>
          <w:szCs w:val="22"/>
        </w:rPr>
      </w:pPr>
      <w:r w:rsidRPr="00800BBC">
        <w:rPr>
          <w:rFonts w:cstheme="minorHAnsi"/>
          <w:sz w:val="22"/>
          <w:szCs w:val="22"/>
        </w:rPr>
        <w:t>Eventuellement, justification des écarts par rapport aux prévisions initiales</w:t>
      </w:r>
    </w:p>
    <w:p w14:paraId="77865FDD" w14:textId="61A705E9" w:rsidR="0059668C" w:rsidRPr="0059668C" w:rsidRDefault="0059668C" w:rsidP="0059668C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Les apports pour la recherche en matière de production de connaissances scientifiques </w:t>
      </w:r>
    </w:p>
    <w:p w14:paraId="38E8A930" w14:textId="7EFC42F1" w:rsidR="0059668C" w:rsidRDefault="0059668C" w:rsidP="00800BBC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Les perspectives en termes d’aide à la décision pour l’action publique</w:t>
      </w:r>
    </w:p>
    <w:p w14:paraId="4B650530" w14:textId="1F840224" w:rsidR="0059668C" w:rsidRPr="00800BBC" w:rsidRDefault="0059668C" w:rsidP="00800BBC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La stratégie de valorisation scientifique et de diffusion des résultats</w:t>
      </w:r>
    </w:p>
    <w:p w14:paraId="78F06528" w14:textId="77777777" w:rsidR="00800BBC" w:rsidRPr="00800BBC" w:rsidRDefault="00800BBC" w:rsidP="00800BBC">
      <w:pPr>
        <w:rPr>
          <w:rFonts w:cstheme="minorHAnsi"/>
          <w:i/>
          <w:sz w:val="22"/>
          <w:szCs w:val="22"/>
        </w:rPr>
      </w:pPr>
    </w:p>
    <w:p w14:paraId="44537EF2" w14:textId="2F7AF0D6" w:rsidR="007D45C3" w:rsidRDefault="00800BBC" w:rsidP="007D45C3">
      <w:pPr>
        <w:jc w:val="both"/>
        <w:rPr>
          <w:rFonts w:cstheme="minorHAnsi"/>
          <w:sz w:val="22"/>
          <w:szCs w:val="22"/>
        </w:rPr>
      </w:pPr>
      <w:r w:rsidRPr="00800BBC">
        <w:rPr>
          <w:rFonts w:cstheme="minorHAnsi"/>
          <w:sz w:val="22"/>
          <w:szCs w:val="22"/>
        </w:rPr>
        <w:t xml:space="preserve">Pour chaque tâche initialement prévue ou décidée en cours de projet, </w:t>
      </w:r>
      <w:r w:rsidR="00211F7E">
        <w:rPr>
          <w:rFonts w:cstheme="minorHAnsi"/>
          <w:sz w:val="22"/>
          <w:szCs w:val="22"/>
        </w:rPr>
        <w:t xml:space="preserve">merci de </w:t>
      </w:r>
      <w:r w:rsidRPr="00800BBC">
        <w:rPr>
          <w:rFonts w:cstheme="minorHAnsi"/>
          <w:sz w:val="22"/>
          <w:szCs w:val="22"/>
        </w:rPr>
        <w:t>préciser</w:t>
      </w:r>
      <w:r w:rsidR="007D45C3">
        <w:rPr>
          <w:rFonts w:cstheme="minorHAnsi"/>
          <w:sz w:val="22"/>
          <w:szCs w:val="22"/>
        </w:rPr>
        <w:t> :</w:t>
      </w:r>
    </w:p>
    <w:p w14:paraId="6DA808FD" w14:textId="77777777" w:rsidR="007D45C3" w:rsidRDefault="007D45C3" w:rsidP="008F35B0">
      <w:pPr>
        <w:pStyle w:val="Paragraphedeliste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proofErr w:type="gramStart"/>
      <w:r w:rsidRPr="008F35B0">
        <w:rPr>
          <w:rFonts w:cstheme="minorHAnsi"/>
          <w:sz w:val="22"/>
          <w:szCs w:val="22"/>
        </w:rPr>
        <w:t>dans</w:t>
      </w:r>
      <w:proofErr w:type="gramEnd"/>
      <w:r w:rsidRPr="008F35B0">
        <w:rPr>
          <w:rFonts w:cstheme="minorHAnsi"/>
          <w:sz w:val="22"/>
          <w:szCs w:val="22"/>
        </w:rPr>
        <w:t xml:space="preserve"> quelle mesure les objectifs ont été atteints</w:t>
      </w:r>
      <w:r>
        <w:rPr>
          <w:rFonts w:cstheme="minorHAnsi"/>
          <w:sz w:val="22"/>
          <w:szCs w:val="22"/>
        </w:rPr>
        <w:t> </w:t>
      </w:r>
      <w:r w:rsidRPr="008F35B0">
        <w:rPr>
          <w:rFonts w:cstheme="minorHAnsi"/>
          <w:sz w:val="22"/>
          <w:szCs w:val="22"/>
        </w:rPr>
        <w:t>;</w:t>
      </w:r>
    </w:p>
    <w:p w14:paraId="40438F65" w14:textId="3C91DCE4" w:rsidR="007D45C3" w:rsidRDefault="00800BBC" w:rsidP="008F35B0">
      <w:pPr>
        <w:pStyle w:val="Paragraphedeliste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proofErr w:type="gramStart"/>
      <w:r w:rsidRPr="008F35B0">
        <w:rPr>
          <w:rFonts w:cstheme="minorHAnsi"/>
          <w:sz w:val="22"/>
          <w:szCs w:val="22"/>
        </w:rPr>
        <w:t>l’état</w:t>
      </w:r>
      <w:proofErr w:type="gramEnd"/>
      <w:r w:rsidRPr="008F35B0">
        <w:rPr>
          <w:rFonts w:cstheme="minorHAnsi"/>
          <w:sz w:val="22"/>
          <w:szCs w:val="22"/>
        </w:rPr>
        <w:t xml:space="preserve"> d’avancement de la tâche</w:t>
      </w:r>
      <w:r w:rsidR="007D45C3" w:rsidRPr="008F35B0">
        <w:rPr>
          <w:rFonts w:cstheme="minorHAnsi"/>
          <w:sz w:val="22"/>
          <w:szCs w:val="22"/>
        </w:rPr>
        <w:t xml:space="preserve"> (</w:t>
      </w:r>
      <w:r w:rsidRPr="008F35B0">
        <w:rPr>
          <w:rFonts w:cstheme="minorHAnsi"/>
          <w:sz w:val="22"/>
          <w:szCs w:val="22"/>
        </w:rPr>
        <w:t>réalisée, retardée, révisée, abandonnée</w:t>
      </w:r>
      <w:r w:rsidR="007D45C3" w:rsidRPr="008F35B0">
        <w:rPr>
          <w:rFonts w:cstheme="minorHAnsi"/>
          <w:sz w:val="22"/>
          <w:szCs w:val="22"/>
        </w:rPr>
        <w:t>)</w:t>
      </w:r>
      <w:r w:rsidR="007D45C3">
        <w:rPr>
          <w:rFonts w:cstheme="minorHAnsi"/>
          <w:sz w:val="22"/>
          <w:szCs w:val="22"/>
        </w:rPr>
        <w:t> </w:t>
      </w:r>
      <w:r w:rsidR="007D45C3" w:rsidRPr="008F35B0">
        <w:rPr>
          <w:rFonts w:cstheme="minorHAnsi"/>
          <w:sz w:val="22"/>
          <w:szCs w:val="22"/>
        </w:rPr>
        <w:t>;</w:t>
      </w:r>
    </w:p>
    <w:p w14:paraId="3D9A7479" w14:textId="2EA116CC" w:rsidR="007D45C3" w:rsidRDefault="007D45C3" w:rsidP="008F35B0">
      <w:pPr>
        <w:pStyle w:val="Paragraphedeliste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proofErr w:type="gramStart"/>
      <w:r w:rsidRPr="008F35B0">
        <w:rPr>
          <w:rFonts w:cstheme="minorHAnsi"/>
          <w:sz w:val="22"/>
          <w:szCs w:val="22"/>
        </w:rPr>
        <w:t>leur</w:t>
      </w:r>
      <w:proofErr w:type="gramEnd"/>
      <w:r w:rsidRPr="008F35B0">
        <w:rPr>
          <w:rFonts w:cstheme="minorHAnsi"/>
          <w:sz w:val="22"/>
          <w:szCs w:val="22"/>
        </w:rPr>
        <w:t xml:space="preserve"> apport dans le domaine </w:t>
      </w:r>
      <w:r>
        <w:rPr>
          <w:rFonts w:cstheme="minorHAnsi"/>
          <w:sz w:val="22"/>
          <w:szCs w:val="22"/>
        </w:rPr>
        <w:t>;</w:t>
      </w:r>
    </w:p>
    <w:p w14:paraId="4EB450F5" w14:textId="596E0EA7" w:rsidR="00800BBC" w:rsidRPr="00800BBC" w:rsidRDefault="00800BBC" w:rsidP="00800BBC">
      <w:pPr>
        <w:jc w:val="both"/>
        <w:rPr>
          <w:rFonts w:cstheme="minorHAnsi"/>
          <w:sz w:val="22"/>
          <w:szCs w:val="22"/>
        </w:rPr>
      </w:pPr>
    </w:p>
    <w:p w14:paraId="7692A483" w14:textId="77777777" w:rsidR="00797D80" w:rsidRDefault="00797D80" w:rsidP="008F35B0">
      <w:pPr>
        <w:jc w:val="both"/>
        <w:rPr>
          <w:rFonts w:cstheme="minorHAnsi"/>
          <w:sz w:val="24"/>
          <w:szCs w:val="24"/>
          <w:lang w:eastAsia="ja-JP"/>
        </w:rPr>
      </w:pPr>
    </w:p>
    <w:p w14:paraId="72BE29CD" w14:textId="0165E4F4" w:rsidR="00797D80" w:rsidRDefault="00211F7E" w:rsidP="00891057">
      <w:pPr>
        <w:jc w:val="both"/>
        <w:rPr>
          <w:rFonts w:cstheme="minorHAnsi"/>
          <w:b/>
          <w:color w:val="88B327" w:themeColor="accent4"/>
          <w:sz w:val="32"/>
          <w:szCs w:val="32"/>
        </w:rPr>
      </w:pPr>
      <w:r>
        <w:rPr>
          <w:rFonts w:cstheme="minorHAnsi"/>
          <w:b/>
          <w:color w:val="88B327" w:themeColor="accent4"/>
          <w:sz w:val="32"/>
          <w:szCs w:val="32"/>
        </w:rPr>
        <w:t>DIFFUSION/COMMUNICATION</w:t>
      </w:r>
    </w:p>
    <w:p w14:paraId="04569330" w14:textId="77777777" w:rsidR="00891057" w:rsidRPr="00891057" w:rsidRDefault="00891057" w:rsidP="00891057">
      <w:pPr>
        <w:spacing w:before="240" w:after="240"/>
        <w:jc w:val="both"/>
        <w:rPr>
          <w:rFonts w:eastAsia="Times New Roman"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Cette partie pourra être publiée sur le site de l’</w:t>
      </w:r>
      <w:proofErr w:type="spellStart"/>
      <w:r w:rsidRPr="00891057">
        <w:rPr>
          <w:rFonts w:cstheme="minorHAnsi"/>
          <w:sz w:val="22"/>
          <w:szCs w:val="22"/>
        </w:rPr>
        <w:t>IReSP</w:t>
      </w:r>
      <w:proofErr w:type="spellEnd"/>
      <w:r w:rsidRPr="00891057">
        <w:rPr>
          <w:rFonts w:cstheme="minorHAnsi"/>
          <w:sz w:val="22"/>
          <w:szCs w:val="22"/>
        </w:rPr>
        <w:t xml:space="preserve"> et ses partenaires ou sur tout autre support de publication. </w:t>
      </w:r>
    </w:p>
    <w:p w14:paraId="085959B4" w14:textId="77777777" w:rsidR="00891057" w:rsidRPr="00891057" w:rsidRDefault="00891057" w:rsidP="00891057">
      <w:pPr>
        <w:spacing w:before="240" w:after="240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La rédaction doit satisfaire aux exigences suivantes :</w:t>
      </w:r>
    </w:p>
    <w:p w14:paraId="66D309E2" w14:textId="77777777" w:rsidR="00891057" w:rsidRPr="00891057" w:rsidRDefault="00891057" w:rsidP="0089105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>Mentionner les informations confidentielles, qui ne feront pas l’objet d’une divulgation.</w:t>
      </w:r>
    </w:p>
    <w:p w14:paraId="492F057B" w14:textId="4A986FF8" w:rsidR="00891057" w:rsidRPr="00891057" w:rsidRDefault="00891057" w:rsidP="0089105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891057">
        <w:rPr>
          <w:rFonts w:cstheme="minorHAnsi"/>
          <w:sz w:val="22"/>
          <w:szCs w:val="22"/>
        </w:rPr>
        <w:t xml:space="preserve">Indiquer les publications issues du projet financé et les occasions que vous avez eues de </w:t>
      </w:r>
      <w:r w:rsidR="00211F7E">
        <w:rPr>
          <w:rFonts w:cstheme="minorHAnsi"/>
          <w:sz w:val="22"/>
          <w:szCs w:val="22"/>
        </w:rPr>
        <w:t xml:space="preserve">communiquer sur </w:t>
      </w:r>
      <w:r w:rsidRPr="00891057">
        <w:rPr>
          <w:rFonts w:cstheme="minorHAnsi"/>
          <w:sz w:val="22"/>
          <w:szCs w:val="22"/>
        </w:rPr>
        <w:t>les résultats de la recherche.</w:t>
      </w:r>
    </w:p>
    <w:p w14:paraId="2BF22C7B" w14:textId="77777777" w:rsidR="00891057" w:rsidRPr="00DF79B0" w:rsidRDefault="00891057" w:rsidP="00891057">
      <w:pPr>
        <w:jc w:val="both"/>
        <w:rPr>
          <w:rFonts w:cstheme="minorHAnsi"/>
          <w:b/>
          <w:color w:val="88B327" w:themeColor="accent4"/>
          <w:sz w:val="32"/>
          <w:szCs w:val="32"/>
        </w:rPr>
      </w:pPr>
    </w:p>
    <w:p w14:paraId="04A13AA3" w14:textId="77777777" w:rsidR="00797D80" w:rsidRPr="00DF79B0" w:rsidRDefault="00797D80" w:rsidP="00891057">
      <w:pPr>
        <w:pStyle w:val="Titre3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DF79B0">
        <w:rPr>
          <w:rFonts w:asciiTheme="minorHAnsi" w:hAnsiTheme="minorHAnsi" w:cstheme="minorHAnsi"/>
          <w:b/>
          <w:color w:val="auto"/>
          <w:sz w:val="22"/>
          <w:szCs w:val="22"/>
        </w:rPr>
        <w:t>Livrables externes réalisés</w:t>
      </w:r>
      <w:r w:rsidRPr="00DF79B0">
        <w:rPr>
          <w:rFonts w:asciiTheme="minorHAnsi" w:hAnsiTheme="minorHAnsi" w:cstheme="minorHAnsi"/>
          <w:color w:val="auto"/>
          <w:sz w:val="22"/>
          <w:szCs w:val="22"/>
        </w:rPr>
        <w:t xml:space="preserve"> (15 à 50 lignes maximum) </w:t>
      </w:r>
    </w:p>
    <w:p w14:paraId="702CBAF0" w14:textId="77777777" w:rsidR="00211F7E" w:rsidRDefault="00797D80" w:rsidP="00891057">
      <w:pPr>
        <w:pStyle w:val="Titre3"/>
        <w:jc w:val="both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DF79B0">
        <w:rPr>
          <w:rFonts w:asciiTheme="minorHAnsi" w:hAnsiTheme="minorHAnsi" w:cstheme="minorHAnsi"/>
          <w:i/>
          <w:iCs/>
          <w:color w:val="auto"/>
          <w:sz w:val="22"/>
          <w:szCs w:val="22"/>
        </w:rPr>
        <w:t>Pour les articles et communications écrites, préciser s’il s’agit d’articles dans des revues à comité de lecture / d’ouvrages ou chapitres d’ouvrage / d’articles dans d’autres revues / de communications dans des colloques ou des congrès / de dépôt de brevet… Référencer selon les normes habituelles. Indiquer également les publications prévues.</w:t>
      </w:r>
      <w:r w:rsidR="00211F7E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</w:t>
      </w:r>
    </w:p>
    <w:p w14:paraId="3915E8D1" w14:textId="520F8B6D" w:rsidR="00211F7E" w:rsidRPr="008F35B0" w:rsidRDefault="00211F7E" w:rsidP="008F35B0">
      <w:pPr>
        <w:pStyle w:val="Titre3"/>
        <w:jc w:val="both"/>
        <w:rPr>
          <w:rFonts w:asciiTheme="minorHAnsi" w:hAnsiTheme="minorHAnsi" w:cstheme="minorHAnsi"/>
          <w:b/>
          <w:i/>
          <w:iCs/>
          <w:color w:val="auto"/>
          <w:sz w:val="22"/>
          <w:szCs w:val="22"/>
          <w:u w:val="single"/>
        </w:rPr>
      </w:pPr>
      <w:r w:rsidRPr="008F35B0">
        <w:rPr>
          <w:rFonts w:asciiTheme="minorHAnsi" w:hAnsiTheme="minorHAnsi" w:cstheme="minorHAnsi"/>
          <w:b/>
          <w:i/>
          <w:iCs/>
          <w:color w:val="auto"/>
          <w:sz w:val="22"/>
          <w:szCs w:val="22"/>
          <w:u w:val="single"/>
        </w:rPr>
        <w:t>Ajouter les liens URL de ces publications.</w:t>
      </w:r>
    </w:p>
    <w:p w14:paraId="69B5AE84" w14:textId="77777777" w:rsidR="00797D80" w:rsidRPr="00DF79B0" w:rsidRDefault="00797D80" w:rsidP="00891057">
      <w:pPr>
        <w:pStyle w:val="Titre3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F79B0">
        <w:rPr>
          <w:rFonts w:asciiTheme="minorHAnsi" w:hAnsiTheme="minorHAnsi" w:cstheme="minorHAnsi"/>
          <w:i/>
          <w:iCs/>
          <w:color w:val="auto"/>
          <w:sz w:val="22"/>
          <w:szCs w:val="22"/>
        </w:rPr>
        <w:t>Mentionner si ces livrables peuvent ou non faire l’objet de communications externes par l’</w:t>
      </w:r>
      <w:proofErr w:type="spellStart"/>
      <w:r w:rsidRPr="00DF79B0">
        <w:rPr>
          <w:rFonts w:asciiTheme="minorHAnsi" w:hAnsiTheme="minorHAnsi" w:cstheme="minorHAnsi"/>
          <w:i/>
          <w:iCs/>
          <w:color w:val="auto"/>
          <w:sz w:val="22"/>
          <w:szCs w:val="22"/>
        </w:rPr>
        <w:t>IReSP</w:t>
      </w:r>
      <w:proofErr w:type="spellEnd"/>
      <w:r w:rsidRPr="00DF79B0">
        <w:rPr>
          <w:rFonts w:asciiTheme="minorHAnsi" w:hAnsiTheme="minorHAnsi" w:cstheme="minorHAnsi"/>
          <w:i/>
          <w:iCs/>
          <w:color w:val="auto"/>
          <w:sz w:val="22"/>
          <w:szCs w:val="22"/>
        </w:rPr>
        <w:t>.</w:t>
      </w:r>
    </w:p>
    <w:p w14:paraId="79F4E773" w14:textId="77777777" w:rsidR="00797D80" w:rsidRPr="00DF79B0" w:rsidRDefault="00797D80" w:rsidP="00891057">
      <w:pPr>
        <w:pStyle w:val="Corpsdetexte3"/>
        <w:spacing w:before="0"/>
        <w:rPr>
          <w:rFonts w:asciiTheme="minorHAnsi" w:hAnsiTheme="minorHAnsi" w:cstheme="minorHAnsi"/>
          <w:b w:val="0"/>
          <w:i/>
          <w:iCs/>
          <w:sz w:val="22"/>
          <w:szCs w:val="22"/>
        </w:rPr>
      </w:pPr>
      <w:r w:rsidRPr="00DF79B0">
        <w:rPr>
          <w:rFonts w:asciiTheme="minorHAnsi" w:hAnsiTheme="minorHAnsi" w:cstheme="minorHAnsi"/>
          <w:b w:val="0"/>
          <w:i/>
          <w:iCs/>
          <w:sz w:val="22"/>
          <w:szCs w:val="22"/>
        </w:rPr>
        <w:t xml:space="preserve">Indiquer, le cas échéant, les thèses démarrées, en cours et/ou soutenues en relation directe avec le projet : </w:t>
      </w:r>
    </w:p>
    <w:p w14:paraId="43601D64" w14:textId="77777777" w:rsidR="00797D80" w:rsidRPr="00DF79B0" w:rsidRDefault="00797D80" w:rsidP="00891057">
      <w:pPr>
        <w:pStyle w:val="Corpsdetexte3"/>
        <w:spacing w:before="0"/>
        <w:rPr>
          <w:rFonts w:asciiTheme="minorHAnsi" w:hAnsiTheme="minorHAnsi" w:cstheme="minorHAnsi"/>
          <w:b w:val="0"/>
          <w:i/>
          <w:sz w:val="22"/>
          <w:szCs w:val="22"/>
        </w:rPr>
      </w:pPr>
      <w:r w:rsidRPr="00DF79B0">
        <w:rPr>
          <w:rFonts w:asciiTheme="minorHAnsi" w:hAnsiTheme="minorHAnsi" w:cstheme="minorHAnsi"/>
          <w:b w:val="0"/>
          <w:i/>
          <w:sz w:val="22"/>
          <w:szCs w:val="22"/>
        </w:rPr>
        <w:t>Préciser le titre, date de soutenance (prévue ou réelle), soutien financier, devenir des étudiants pour les thèses soutenues </w:t>
      </w:r>
    </w:p>
    <w:p w14:paraId="59544D7C" w14:textId="77777777" w:rsidR="00797D80" w:rsidRPr="00DF79B0" w:rsidRDefault="00797D80" w:rsidP="00891057">
      <w:pPr>
        <w:pStyle w:val="Corpsdetexte3"/>
        <w:spacing w:before="0"/>
        <w:rPr>
          <w:rFonts w:asciiTheme="minorHAnsi" w:hAnsiTheme="minorHAnsi" w:cstheme="minorHAnsi"/>
          <w:b w:val="0"/>
          <w:sz w:val="22"/>
          <w:szCs w:val="22"/>
        </w:rPr>
      </w:pPr>
    </w:p>
    <w:p w14:paraId="122D64D1" w14:textId="77777777" w:rsidR="00797D80" w:rsidRPr="00DF79B0" w:rsidRDefault="00797D80" w:rsidP="00891057">
      <w:pPr>
        <w:pStyle w:val="Corpsdetexte3"/>
        <w:spacing w:before="0"/>
        <w:rPr>
          <w:rFonts w:asciiTheme="minorHAnsi" w:hAnsiTheme="minorHAnsi" w:cstheme="minorHAnsi"/>
          <w:b w:val="0"/>
          <w:sz w:val="22"/>
          <w:szCs w:val="22"/>
        </w:rPr>
      </w:pPr>
    </w:p>
    <w:p w14:paraId="72816670" w14:textId="77777777" w:rsidR="00797D80" w:rsidRPr="00DF79B0" w:rsidRDefault="00797D80" w:rsidP="00891057">
      <w:pPr>
        <w:jc w:val="both"/>
        <w:rPr>
          <w:rFonts w:cstheme="minorHAnsi"/>
          <w:b/>
          <w:sz w:val="22"/>
          <w:szCs w:val="22"/>
        </w:rPr>
      </w:pPr>
      <w:r w:rsidRPr="00DF79B0">
        <w:rPr>
          <w:rFonts w:cstheme="minorHAnsi"/>
          <w:b/>
          <w:sz w:val="22"/>
          <w:szCs w:val="22"/>
        </w:rPr>
        <w:t>Liste des séminaires ou colloques en rapport avec le projet financé auxquels vous avez participé et/ou organisé durant la période (et des missions à l’étranger)</w:t>
      </w:r>
    </w:p>
    <w:p w14:paraId="6943BF96" w14:textId="77777777" w:rsidR="00797D80" w:rsidRDefault="00797D80" w:rsidP="00891057">
      <w:pPr>
        <w:jc w:val="both"/>
        <w:rPr>
          <w:rFonts w:cstheme="minorHAnsi"/>
          <w:i/>
          <w:sz w:val="22"/>
          <w:szCs w:val="22"/>
        </w:rPr>
      </w:pPr>
      <w:r w:rsidRPr="00DF79B0">
        <w:rPr>
          <w:rFonts w:cstheme="minorHAnsi"/>
          <w:sz w:val="22"/>
          <w:szCs w:val="22"/>
        </w:rPr>
        <w:t>(</w:t>
      </w:r>
      <w:r>
        <w:rPr>
          <w:rFonts w:cstheme="minorHAnsi"/>
          <w:i/>
          <w:sz w:val="22"/>
          <w:szCs w:val="22"/>
        </w:rPr>
        <w:t>Précisez</w:t>
      </w:r>
      <w:r w:rsidRPr="00DF79B0">
        <w:rPr>
          <w:rFonts w:cstheme="minorHAnsi"/>
          <w:i/>
          <w:sz w:val="22"/>
          <w:szCs w:val="22"/>
        </w:rPr>
        <w:t xml:space="preserve"> la date, le lieu, l’objet, le nombre des participants)</w:t>
      </w:r>
    </w:p>
    <w:p w14:paraId="6719C2B8" w14:textId="77777777" w:rsidR="00891057" w:rsidRDefault="00891057" w:rsidP="00891057">
      <w:pPr>
        <w:jc w:val="both"/>
        <w:rPr>
          <w:rFonts w:cstheme="minorHAnsi"/>
          <w:b/>
          <w:sz w:val="22"/>
          <w:szCs w:val="22"/>
        </w:rPr>
      </w:pPr>
    </w:p>
    <w:p w14:paraId="624FF5E4" w14:textId="77777777" w:rsidR="00891057" w:rsidRDefault="00891057" w:rsidP="00891057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Liste des éventuelles missions à l’étranger effectuées dans le cadre du projet</w:t>
      </w:r>
    </w:p>
    <w:p w14:paraId="30991EFF" w14:textId="77777777" w:rsidR="00891057" w:rsidRDefault="00891057" w:rsidP="00891057">
      <w:pPr>
        <w:jc w:val="both"/>
        <w:rPr>
          <w:rFonts w:cstheme="minorHAnsi"/>
          <w:b/>
          <w:sz w:val="22"/>
          <w:szCs w:val="22"/>
        </w:rPr>
      </w:pPr>
    </w:p>
    <w:p w14:paraId="7D46D714" w14:textId="77777777" w:rsidR="00891057" w:rsidRDefault="00891057" w:rsidP="00891057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Liste des communications au grand public</w:t>
      </w:r>
    </w:p>
    <w:p w14:paraId="21B60E2F" w14:textId="77777777" w:rsidR="00891057" w:rsidRPr="00891057" w:rsidRDefault="00891057" w:rsidP="00891057">
      <w:pPr>
        <w:jc w:val="both"/>
        <w:rPr>
          <w:rFonts w:cstheme="minorHAnsi"/>
          <w:i/>
          <w:sz w:val="22"/>
          <w:szCs w:val="22"/>
        </w:rPr>
      </w:pPr>
      <w:r>
        <w:rPr>
          <w:rFonts w:cstheme="minorHAnsi"/>
          <w:i/>
          <w:sz w:val="22"/>
          <w:szCs w:val="22"/>
        </w:rPr>
        <w:t>Publications, site internet, interview, questionnaire, forum, plaquette de présentation</w:t>
      </w:r>
    </w:p>
    <w:p w14:paraId="604AD48C" w14:textId="77777777" w:rsidR="00797D80" w:rsidRDefault="00797D80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cstheme="minorHAnsi"/>
          <w:sz w:val="22"/>
          <w:szCs w:val="24"/>
          <w:lang w:eastAsia="ja-JP"/>
        </w:rPr>
      </w:pPr>
    </w:p>
    <w:p w14:paraId="31C8F6E5" w14:textId="77777777" w:rsidR="00797D80" w:rsidRDefault="00797D80" w:rsidP="00891057">
      <w:pPr>
        <w:pStyle w:val="Titre3"/>
        <w:shd w:val="clear" w:color="auto" w:fill="D9D9D9"/>
        <w:jc w:val="both"/>
        <w:rPr>
          <w:bCs/>
          <w:szCs w:val="28"/>
        </w:rPr>
      </w:pPr>
      <w:r>
        <w:rPr>
          <w:szCs w:val="28"/>
        </w:rPr>
        <w:t xml:space="preserve">Glossaire </w:t>
      </w:r>
    </w:p>
    <w:p w14:paraId="05B48896" w14:textId="77777777" w:rsidR="00797D80" w:rsidRPr="00475F2B" w:rsidRDefault="00797D80" w:rsidP="00891057">
      <w:pPr>
        <w:shd w:val="clear" w:color="auto" w:fill="D9D9D9"/>
        <w:jc w:val="both"/>
      </w:pPr>
      <w:r w:rsidRPr="00475F2B">
        <w:rPr>
          <w:b/>
        </w:rPr>
        <w:t>Livrable</w:t>
      </w:r>
      <w:r w:rsidRPr="00475F2B">
        <w:t xml:space="preserve"> : tout composant matérialisant le résultat de la prestation de réalisation. Toute production émise par le titulaire au cours du projet : document, courrier revêtant un caractère officiel, module de code logiciel, dossiers de tests, application intégrée, objet, dispositif…</w:t>
      </w:r>
    </w:p>
    <w:p w14:paraId="79E88A5A" w14:textId="77777777" w:rsidR="00797D80" w:rsidRPr="00475F2B" w:rsidRDefault="00797D80" w:rsidP="00891057">
      <w:pPr>
        <w:shd w:val="clear" w:color="auto" w:fill="D9D9D9"/>
        <w:jc w:val="both"/>
      </w:pPr>
      <w:r w:rsidRPr="00475F2B">
        <w:rPr>
          <w:b/>
        </w:rPr>
        <w:t>Livrable interne</w:t>
      </w:r>
      <w:r w:rsidRPr="00475F2B">
        <w:t xml:space="preserve"> : réalisé au sein du programme et non communiqué à l'extérieur du programme.</w:t>
      </w:r>
    </w:p>
    <w:p w14:paraId="691090CF" w14:textId="77777777" w:rsidR="00797D80" w:rsidRPr="00475F2B" w:rsidRDefault="00797D80" w:rsidP="00891057">
      <w:pPr>
        <w:shd w:val="clear" w:color="auto" w:fill="D9D9D9"/>
        <w:jc w:val="both"/>
      </w:pPr>
      <w:r w:rsidRPr="00475F2B">
        <w:rPr>
          <w:b/>
        </w:rPr>
        <w:t>Livrable externe</w:t>
      </w:r>
      <w:r w:rsidRPr="00475F2B">
        <w:t xml:space="preserve"> : élément diffusé ou livré hors de la com</w:t>
      </w:r>
      <w:r>
        <w:t>munauté du projet de recherche.</w:t>
      </w:r>
    </w:p>
    <w:p w14:paraId="3B90479E" w14:textId="77777777" w:rsidR="00797D80" w:rsidRPr="00475F2B" w:rsidRDefault="00797D80" w:rsidP="00891057">
      <w:pPr>
        <w:shd w:val="clear" w:color="auto" w:fill="D9D9D9"/>
        <w:jc w:val="both"/>
      </w:pPr>
      <w:r w:rsidRPr="00475F2B">
        <w:rPr>
          <w:b/>
        </w:rPr>
        <w:t>Faits marquants</w:t>
      </w:r>
      <w:r w:rsidRPr="00475F2B">
        <w:t xml:space="preserve"> : élément non nécessairement quantifiable mais significatif pour le projet.</w:t>
      </w:r>
    </w:p>
    <w:p w14:paraId="291839E3" w14:textId="77777777" w:rsidR="00797D80" w:rsidRDefault="00797D80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cstheme="minorHAnsi"/>
          <w:sz w:val="22"/>
          <w:szCs w:val="24"/>
          <w:lang w:eastAsia="ja-JP"/>
        </w:rPr>
      </w:pPr>
    </w:p>
    <w:p w14:paraId="217189DD" w14:textId="550C585B" w:rsidR="00797D80" w:rsidRPr="00D30337" w:rsidRDefault="00797D80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cstheme="minorHAnsi"/>
          <w:b/>
          <w:szCs w:val="24"/>
          <w:lang w:eastAsia="ja-JP"/>
        </w:rPr>
      </w:pPr>
      <w:r w:rsidRPr="00D30337">
        <w:rPr>
          <w:rFonts w:cstheme="minorHAnsi"/>
          <w:sz w:val="22"/>
          <w:szCs w:val="24"/>
          <w:lang w:eastAsia="ja-JP"/>
        </w:rPr>
        <w:t xml:space="preserve">Signature du rédacteur et/ou </w:t>
      </w:r>
      <w:r w:rsidR="00F03B65">
        <w:rPr>
          <w:rFonts w:cstheme="minorHAnsi"/>
          <w:sz w:val="22"/>
          <w:szCs w:val="24"/>
          <w:lang w:eastAsia="ja-JP"/>
        </w:rPr>
        <w:t>du coordinateur</w:t>
      </w:r>
      <w:r w:rsidRPr="00D30337">
        <w:rPr>
          <w:rFonts w:cstheme="minorHAnsi"/>
          <w:sz w:val="22"/>
          <w:szCs w:val="24"/>
          <w:lang w:eastAsia="ja-JP"/>
        </w:rPr>
        <w:t xml:space="preserve"> </w:t>
      </w:r>
      <w:r w:rsidR="00F03B65">
        <w:rPr>
          <w:rFonts w:cstheme="minorHAnsi"/>
          <w:sz w:val="22"/>
          <w:szCs w:val="24"/>
          <w:lang w:eastAsia="ja-JP"/>
        </w:rPr>
        <w:t xml:space="preserve">scientifique </w:t>
      </w:r>
      <w:r w:rsidRPr="00D30337">
        <w:rPr>
          <w:rFonts w:cstheme="minorHAnsi"/>
          <w:sz w:val="22"/>
          <w:szCs w:val="24"/>
          <w:lang w:eastAsia="ja-JP"/>
        </w:rPr>
        <w:t>de projet (si différents) :</w:t>
      </w:r>
      <w:r w:rsidRPr="00D30337">
        <w:rPr>
          <w:rFonts w:cstheme="minorHAnsi"/>
          <w:noProof/>
          <w:sz w:val="22"/>
        </w:rPr>
        <w:drawing>
          <wp:anchor distT="0" distB="0" distL="114300" distR="114300" simplePos="0" relativeHeight="251660288" behindDoc="1" locked="0" layoutInCell="1" allowOverlap="1" wp14:anchorId="5015F10E" wp14:editId="74CD81B8">
            <wp:simplePos x="0" y="0"/>
            <wp:positionH relativeFrom="page">
              <wp:posOffset>1424305</wp:posOffset>
            </wp:positionH>
            <wp:positionV relativeFrom="page">
              <wp:posOffset>3511684</wp:posOffset>
            </wp:positionV>
            <wp:extent cx="4680000" cy="46800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C3200" w14:textId="77777777" w:rsidR="00F03B65" w:rsidRDefault="00F03B65" w:rsidP="00891057">
      <w:pPr>
        <w:spacing w:line="360" w:lineRule="auto"/>
        <w:jc w:val="both"/>
        <w:rPr>
          <w:rFonts w:cstheme="minorHAnsi"/>
          <w:sz w:val="22"/>
          <w:szCs w:val="24"/>
          <w:lang w:eastAsia="ja-JP"/>
        </w:rPr>
      </w:pPr>
    </w:p>
    <w:p w14:paraId="3BC2F94B" w14:textId="77777777" w:rsidR="00F03B65" w:rsidRDefault="00F03B65" w:rsidP="00891057">
      <w:pPr>
        <w:spacing w:line="360" w:lineRule="auto"/>
        <w:jc w:val="both"/>
        <w:rPr>
          <w:rFonts w:cstheme="minorHAnsi"/>
          <w:sz w:val="22"/>
          <w:szCs w:val="24"/>
          <w:lang w:eastAsia="ja-JP"/>
        </w:rPr>
      </w:pPr>
    </w:p>
    <w:p w14:paraId="41E2898A" w14:textId="77777777" w:rsidR="00F03B65" w:rsidRPr="00D66E72" w:rsidRDefault="00F03B65" w:rsidP="00F03B65">
      <w:pPr>
        <w:jc w:val="center"/>
        <w:rPr>
          <w:b/>
          <w:color w:val="FF0000"/>
        </w:rPr>
      </w:pPr>
      <w:r w:rsidRPr="00D66E72">
        <w:rPr>
          <w:b/>
          <w:color w:val="FF0000"/>
        </w:rPr>
        <w:t>Ce document est à renvoyer aux adresses suivantes :</w:t>
      </w:r>
    </w:p>
    <w:p w14:paraId="2AC33E10" w14:textId="77777777" w:rsidR="00F03B65" w:rsidRDefault="00283977" w:rsidP="00F03B65">
      <w:pPr>
        <w:jc w:val="center"/>
        <w:rPr>
          <w:rStyle w:val="Lienhypertexte"/>
          <w:b/>
        </w:rPr>
      </w:pPr>
      <w:hyperlink r:id="rId9" w:history="1">
        <w:r w:rsidR="00F03B65" w:rsidRPr="00D66E72">
          <w:rPr>
            <w:rStyle w:val="Lienhypertexte"/>
            <w:b/>
          </w:rPr>
          <w:t>suiviprojets.iresp@inserm.fr</w:t>
        </w:r>
      </w:hyperlink>
    </w:p>
    <w:p w14:paraId="1BC2B94E" w14:textId="7286E318" w:rsidR="00797D80" w:rsidRPr="00D30337" w:rsidRDefault="00797D80" w:rsidP="00891057">
      <w:pPr>
        <w:spacing w:line="360" w:lineRule="auto"/>
        <w:jc w:val="both"/>
        <w:rPr>
          <w:rFonts w:cstheme="minorHAnsi"/>
          <w:sz w:val="22"/>
          <w:szCs w:val="24"/>
          <w:lang w:eastAsia="ja-JP"/>
        </w:rPr>
      </w:pPr>
      <w:r w:rsidRPr="00D30337">
        <w:rPr>
          <w:rFonts w:cstheme="minorHAnsi"/>
          <w:noProof/>
          <w:sz w:val="22"/>
        </w:rPr>
        <w:drawing>
          <wp:anchor distT="0" distB="0" distL="114300" distR="114300" simplePos="0" relativeHeight="251659264" behindDoc="1" locked="0" layoutInCell="1" allowOverlap="1" wp14:anchorId="0AF675AB" wp14:editId="2C0CE47C">
            <wp:simplePos x="0" y="0"/>
            <wp:positionH relativeFrom="page">
              <wp:posOffset>1424305</wp:posOffset>
            </wp:positionH>
            <wp:positionV relativeFrom="page">
              <wp:posOffset>3511684</wp:posOffset>
            </wp:positionV>
            <wp:extent cx="4680000" cy="468000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ACE5" w14:textId="77777777" w:rsidR="00797D80" w:rsidRPr="00D30337" w:rsidRDefault="00797D80" w:rsidP="00891057">
      <w:pPr>
        <w:jc w:val="both"/>
        <w:rPr>
          <w:rFonts w:cstheme="minorHAnsi"/>
          <w:sz w:val="22"/>
        </w:rPr>
      </w:pPr>
    </w:p>
    <w:p w14:paraId="2A349294" w14:textId="77777777" w:rsidR="00A7078A" w:rsidRDefault="00A7078A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3DE7F2E2" w14:textId="77777777" w:rsidR="00A7078A" w:rsidRDefault="00A7078A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065DAE02" w14:textId="77777777" w:rsidR="00A7078A" w:rsidRDefault="00A7078A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52E93766" w14:textId="77777777" w:rsidR="00A7078A" w:rsidRPr="00CC7BB9" w:rsidRDefault="00A7078A" w:rsidP="0089105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57FF387E" w14:textId="77777777" w:rsidR="00F93F26" w:rsidRDefault="00283977" w:rsidP="00891057">
      <w:pPr>
        <w:jc w:val="both"/>
      </w:pPr>
    </w:p>
    <w:sectPr w:rsidR="00F93F26" w:rsidSect="00C51EBE">
      <w:headerReference w:type="default" r:id="rId10"/>
      <w:footerReference w:type="default" r:id="rId11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825CD" w14:textId="77777777" w:rsidR="00763B34" w:rsidRDefault="00763B34" w:rsidP="00A7078A">
      <w:pPr>
        <w:spacing w:after="0" w:line="240" w:lineRule="auto"/>
      </w:pPr>
      <w:r>
        <w:separator/>
      </w:r>
    </w:p>
  </w:endnote>
  <w:endnote w:type="continuationSeparator" w:id="0">
    <w:p w14:paraId="6E84DD49" w14:textId="77777777" w:rsidR="00763B34" w:rsidRDefault="00763B34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swiss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84036" w14:textId="77777777" w:rsidR="00C51EBE" w:rsidRPr="00C51EBE" w:rsidRDefault="00A7078A" w:rsidP="00C51EBE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514ADEF5" wp14:editId="40584AD9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51EBE" w:rsidRPr="00C51EBE">
      <w:rPr>
        <w:rFonts w:ascii="Arial" w:eastAsia="Arial Unicode MS" w:hAnsi="Arial" w:cs="Arial"/>
        <w:color w:val="675052"/>
        <w:sz w:val="16"/>
        <w:szCs w:val="18"/>
      </w:rPr>
      <w:t>Biopark</w:t>
    </w:r>
    <w:proofErr w:type="spellEnd"/>
    <w:r w:rsidR="00C51EBE" w:rsidRPr="00C51EBE">
      <w:rPr>
        <w:rFonts w:ascii="Arial" w:eastAsia="Arial Unicode MS" w:hAnsi="Arial" w:cs="Arial"/>
        <w:color w:val="675052"/>
        <w:sz w:val="16"/>
        <w:szCs w:val="18"/>
      </w:rPr>
      <w:t xml:space="preserve"> - 8, rue de la croix Jarry - 75013 Paris</w:t>
    </w:r>
  </w:p>
  <w:p w14:paraId="7E045ABD" w14:textId="77777777" w:rsidR="00C51EBE" w:rsidRPr="00C51EBE" w:rsidRDefault="00C51EBE" w:rsidP="00C51E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081A0012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3F42F" w14:textId="77777777" w:rsidR="00763B34" w:rsidRDefault="00763B34" w:rsidP="00A7078A">
      <w:pPr>
        <w:spacing w:after="0" w:line="240" w:lineRule="auto"/>
      </w:pPr>
      <w:r>
        <w:separator/>
      </w:r>
    </w:p>
  </w:footnote>
  <w:footnote w:type="continuationSeparator" w:id="0">
    <w:p w14:paraId="6BED6F0F" w14:textId="77777777" w:rsidR="00763B34" w:rsidRDefault="00763B34" w:rsidP="00A7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F3D22" w14:textId="77777777" w:rsidR="00797D80" w:rsidRDefault="00797D80">
    <w:pPr>
      <w:pStyle w:val="En-tte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0288" behindDoc="1" locked="0" layoutInCell="1" allowOverlap="1" wp14:anchorId="4BD558D4" wp14:editId="52BDAAB6">
          <wp:simplePos x="0" y="0"/>
          <wp:positionH relativeFrom="page">
            <wp:align>right</wp:align>
          </wp:positionH>
          <wp:positionV relativeFrom="paragraph">
            <wp:posOffset>-385970</wp:posOffset>
          </wp:positionV>
          <wp:extent cx="2350513" cy="757661"/>
          <wp:effectExtent l="0" t="0" r="0" b="4445"/>
          <wp:wrapTight wrapText="bothSides">
            <wp:wrapPolygon edited="0">
              <wp:start x="3327" y="1086"/>
              <wp:lineTo x="2276" y="4345"/>
              <wp:lineTo x="1576" y="7604"/>
              <wp:lineTo x="1751" y="15209"/>
              <wp:lineTo x="5428" y="19554"/>
              <wp:lineTo x="8929" y="20640"/>
              <wp:lineTo x="16108" y="21184"/>
              <wp:lineTo x="16808" y="21184"/>
              <wp:lineTo x="19260" y="19554"/>
              <wp:lineTo x="19785" y="16295"/>
              <wp:lineTo x="19085" y="10863"/>
              <wp:lineTo x="19960" y="7604"/>
              <wp:lineTo x="18559" y="5432"/>
              <wp:lineTo x="4202" y="1086"/>
              <wp:lineTo x="3327" y="1086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2" b="15820"/>
                  <a:stretch/>
                </pic:blipFill>
                <pic:spPr bwMode="auto">
                  <a:xfrm>
                    <a:off x="0" y="0"/>
                    <a:ext cx="2350513" cy="7576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33DD"/>
    <w:multiLevelType w:val="hybridMultilevel"/>
    <w:tmpl w:val="E70C6C34"/>
    <w:lvl w:ilvl="0" w:tplc="70143C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15A3"/>
    <w:multiLevelType w:val="hybridMultilevel"/>
    <w:tmpl w:val="E89659E6"/>
    <w:lvl w:ilvl="0" w:tplc="E21024D2">
      <w:start w:val="7"/>
      <w:numFmt w:val="bullet"/>
      <w:lvlText w:val="-"/>
      <w:lvlJc w:val="left"/>
      <w:pPr>
        <w:tabs>
          <w:tab w:val="num" w:pos="833"/>
        </w:tabs>
        <w:ind w:left="833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997387"/>
    <w:multiLevelType w:val="hybridMultilevel"/>
    <w:tmpl w:val="4A642DF2"/>
    <w:lvl w:ilvl="0" w:tplc="0810B60A">
      <w:start w:val="1"/>
      <w:numFmt w:val="bullet"/>
      <w:lvlText w:val=""/>
      <w:lvlJc w:val="left"/>
      <w:pPr>
        <w:tabs>
          <w:tab w:val="num" w:pos="833"/>
        </w:tabs>
        <w:ind w:left="83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872F6E"/>
    <w:multiLevelType w:val="hybridMultilevel"/>
    <w:tmpl w:val="19BA4132"/>
    <w:lvl w:ilvl="0" w:tplc="E21024D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D80"/>
    <w:rsid w:val="000068CB"/>
    <w:rsid w:val="000241F8"/>
    <w:rsid w:val="000B3F86"/>
    <w:rsid w:val="0010782B"/>
    <w:rsid w:val="0016722F"/>
    <w:rsid w:val="001709BD"/>
    <w:rsid w:val="001C0DBA"/>
    <w:rsid w:val="001F65EE"/>
    <w:rsid w:val="001F6C58"/>
    <w:rsid w:val="00211F7E"/>
    <w:rsid w:val="00283977"/>
    <w:rsid w:val="002E389F"/>
    <w:rsid w:val="003063FF"/>
    <w:rsid w:val="003149D8"/>
    <w:rsid w:val="003703C4"/>
    <w:rsid w:val="003C3CCA"/>
    <w:rsid w:val="004675EB"/>
    <w:rsid w:val="00480A33"/>
    <w:rsid w:val="004F2517"/>
    <w:rsid w:val="00587FB1"/>
    <w:rsid w:val="0059668C"/>
    <w:rsid w:val="00624152"/>
    <w:rsid w:val="006431CE"/>
    <w:rsid w:val="00673A07"/>
    <w:rsid w:val="006D2085"/>
    <w:rsid w:val="00710286"/>
    <w:rsid w:val="00717296"/>
    <w:rsid w:val="00763B34"/>
    <w:rsid w:val="00794AD0"/>
    <w:rsid w:val="00797D80"/>
    <w:rsid w:val="007B2A14"/>
    <w:rsid w:val="007D45C3"/>
    <w:rsid w:val="00800BBC"/>
    <w:rsid w:val="00891057"/>
    <w:rsid w:val="008F35B0"/>
    <w:rsid w:val="008F7E5C"/>
    <w:rsid w:val="00912920"/>
    <w:rsid w:val="009B0F38"/>
    <w:rsid w:val="00A14B49"/>
    <w:rsid w:val="00A3019A"/>
    <w:rsid w:val="00A34138"/>
    <w:rsid w:val="00A7078A"/>
    <w:rsid w:val="00AB1455"/>
    <w:rsid w:val="00AE4002"/>
    <w:rsid w:val="00B21306"/>
    <w:rsid w:val="00BE7909"/>
    <w:rsid w:val="00C10F07"/>
    <w:rsid w:val="00C51EBE"/>
    <w:rsid w:val="00D5730C"/>
    <w:rsid w:val="00D71F5D"/>
    <w:rsid w:val="00D72D51"/>
    <w:rsid w:val="00D819A2"/>
    <w:rsid w:val="00DA2BFF"/>
    <w:rsid w:val="00F0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C522FE"/>
  <w15:chartTrackingRefBased/>
  <w15:docId w15:val="{9D1ECF59-E390-4742-9570-E3B6D9D1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72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797D80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rsid w:val="00797D80"/>
    <w:pPr>
      <w:spacing w:before="360"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orpsdetexte3Car">
    <w:name w:val="Corps de texte 3 Car"/>
    <w:basedOn w:val="Policepardfaut"/>
    <w:link w:val="Corpsdetexte3"/>
    <w:rsid w:val="00797D80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fontstyle21">
    <w:name w:val="fontstyle21"/>
    <w:basedOn w:val="Policepardfaut"/>
    <w:rsid w:val="00800BBC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573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730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D5730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73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730C"/>
    <w:rPr>
      <w:rFonts w:eastAsiaTheme="minorEastAsia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7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30C"/>
    <w:rPr>
      <w:rFonts w:ascii="Segoe UI" w:eastAsiaTheme="minorEastAsia" w:hAnsi="Segoe UI" w:cs="Segoe UI"/>
      <w:sz w:val="18"/>
      <w:szCs w:val="18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1F7E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211F7E"/>
    <w:rPr>
      <w:rFonts w:eastAsiaTheme="minorEastAsia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11F7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11F7E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11F7E"/>
    <w:rPr>
      <w:rFonts w:eastAsiaTheme="minorEastAsia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211F7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03B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iviprojets.iresp@inserm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DF84D08-AB07-43A9-AFC3-7F180462F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</Template>
  <TotalTime>1</TotalTime>
  <Pages>5</Pages>
  <Words>1139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4</cp:revision>
  <dcterms:created xsi:type="dcterms:W3CDTF">2021-05-28T14:12:00Z</dcterms:created>
  <dcterms:modified xsi:type="dcterms:W3CDTF">2021-06-09T08:39:00Z</dcterms:modified>
</cp:coreProperties>
</file>