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58B31" w14:textId="6AA3931D" w:rsidR="00EE2A9C" w:rsidRDefault="00EE2A9C" w:rsidP="0024792C">
      <w:pPr>
        <w:spacing w:after="0" w:line="240" w:lineRule="auto"/>
        <w:rPr>
          <w:rFonts w:cstheme="minorHAnsi"/>
          <w:i/>
          <w:sz w:val="24"/>
          <w:szCs w:val="32"/>
          <w:u w:val="single"/>
        </w:rPr>
      </w:pPr>
    </w:p>
    <w:p w14:paraId="6B8C0897" w14:textId="498622CB" w:rsidR="00677CBE" w:rsidRDefault="006F10DD" w:rsidP="00FE0AE8">
      <w:pPr>
        <w:pStyle w:val="Titre"/>
      </w:pPr>
      <w:r w:rsidRPr="00FE0AE8">
        <w:t xml:space="preserve">Formulaire de demande de prolongation </w:t>
      </w:r>
    </w:p>
    <w:p w14:paraId="39F1970B" w14:textId="77777777" w:rsidR="006F10DD" w:rsidRPr="00FE0AE8" w:rsidRDefault="006F10DD" w:rsidP="00FE0AE8"/>
    <w:p w14:paraId="4135C29B" w14:textId="6AA7B1D6" w:rsidR="006F10DD" w:rsidRPr="00FE0AE8" w:rsidRDefault="006F10DD" w:rsidP="00FE0AE8">
      <w:pPr>
        <w:rPr>
          <w:rStyle w:val="Lienhypertexte"/>
          <w:b/>
          <w:sz w:val="22"/>
          <w:szCs w:val="22"/>
        </w:rPr>
      </w:pPr>
      <w:r w:rsidRPr="00FE0AE8">
        <w:rPr>
          <w:rFonts w:cstheme="minorHAnsi"/>
          <w:sz w:val="22"/>
          <w:szCs w:val="22"/>
        </w:rPr>
        <w:t>À</w:t>
      </w:r>
      <w:r w:rsidR="0071252D">
        <w:rPr>
          <w:rFonts w:cstheme="minorHAnsi"/>
          <w:sz w:val="22"/>
          <w:szCs w:val="22"/>
        </w:rPr>
        <w:t xml:space="preserve"> compléter</w:t>
      </w:r>
      <w:r w:rsidRPr="00FE0AE8">
        <w:rPr>
          <w:rFonts w:cstheme="minorHAnsi"/>
          <w:sz w:val="22"/>
          <w:szCs w:val="22"/>
        </w:rPr>
        <w:t xml:space="preserve"> et retourner </w:t>
      </w:r>
      <w:r w:rsidRPr="003E0516">
        <w:rPr>
          <w:rFonts w:cstheme="minorHAnsi"/>
          <w:b/>
          <w:bCs/>
          <w:sz w:val="22"/>
          <w:szCs w:val="22"/>
          <w:u w:val="single"/>
        </w:rPr>
        <w:t>sous format Word</w:t>
      </w:r>
      <w:r w:rsidRPr="00FE0AE8">
        <w:rPr>
          <w:rFonts w:cstheme="minorHAnsi"/>
          <w:sz w:val="22"/>
          <w:szCs w:val="22"/>
        </w:rPr>
        <w:t xml:space="preserve"> à l’adresse suivante : </w:t>
      </w:r>
      <w:hyperlink r:id="rId8" w:history="1">
        <w:r w:rsidR="003E0516" w:rsidRPr="007B467D">
          <w:rPr>
            <w:rStyle w:val="Lienhypertexte"/>
            <w:rFonts w:cstheme="minorHAnsi"/>
            <w:b/>
            <w:sz w:val="22"/>
            <w:szCs w:val="22"/>
          </w:rPr>
          <w:t>suiviprojets.iresp@inserm.fr</w:t>
        </w:r>
      </w:hyperlink>
      <w:r w:rsidR="003E0516">
        <w:rPr>
          <w:rFonts w:cstheme="minorHAnsi"/>
          <w:b/>
          <w:sz w:val="22"/>
          <w:szCs w:val="22"/>
        </w:rPr>
        <w:t xml:space="preserve"> </w:t>
      </w:r>
    </w:p>
    <w:p w14:paraId="40265338" w14:textId="18D1D36C" w:rsidR="0024792C" w:rsidRDefault="006F10DD" w:rsidP="0024792C">
      <w:pPr>
        <w:spacing w:after="0" w:line="240" w:lineRule="auto"/>
        <w:rPr>
          <w:rFonts w:cstheme="minorHAnsi"/>
          <w:color w:val="675052" w:themeColor="accent1"/>
          <w:sz w:val="24"/>
          <w:szCs w:val="32"/>
        </w:rPr>
      </w:pPr>
      <w:r w:rsidRPr="00FE0AE8">
        <w:rPr>
          <w:rFonts w:cstheme="minorHAnsi"/>
          <w:sz w:val="22"/>
          <w:szCs w:val="22"/>
        </w:rPr>
        <w:t>Merci de</w:t>
      </w:r>
      <w:r w:rsidR="00285D3D">
        <w:rPr>
          <w:rFonts w:cstheme="minorHAnsi"/>
          <w:sz w:val="22"/>
          <w:szCs w:val="22"/>
        </w:rPr>
        <w:t xml:space="preserve"> renseigner</w:t>
      </w:r>
      <w:r w:rsidRPr="00FE0AE8">
        <w:rPr>
          <w:rFonts w:cstheme="minorHAnsi"/>
          <w:sz w:val="22"/>
          <w:szCs w:val="22"/>
        </w:rPr>
        <w:t xml:space="preserve"> ce formulaire </w:t>
      </w:r>
      <w:r w:rsidR="00285D3D">
        <w:rPr>
          <w:rFonts w:cstheme="minorHAnsi"/>
          <w:sz w:val="22"/>
          <w:szCs w:val="22"/>
        </w:rPr>
        <w:t xml:space="preserve">avec précision </w:t>
      </w:r>
      <w:r w:rsidRPr="00FE0AE8">
        <w:rPr>
          <w:rFonts w:cstheme="minorHAnsi"/>
          <w:sz w:val="22"/>
          <w:szCs w:val="22"/>
        </w:rPr>
        <w:t>afin de</w:t>
      </w:r>
      <w:r w:rsidR="00285D3D">
        <w:rPr>
          <w:rFonts w:cstheme="minorHAnsi"/>
          <w:sz w:val="22"/>
          <w:szCs w:val="22"/>
        </w:rPr>
        <w:t xml:space="preserve"> faciliter</w:t>
      </w:r>
      <w:r w:rsidRPr="00FE0AE8">
        <w:rPr>
          <w:rFonts w:cstheme="minorHAnsi"/>
          <w:sz w:val="22"/>
          <w:szCs w:val="22"/>
        </w:rPr>
        <w:t xml:space="preserve"> l</w:t>
      </w:r>
      <w:r>
        <w:rPr>
          <w:rFonts w:cstheme="minorHAnsi"/>
          <w:sz w:val="22"/>
          <w:szCs w:val="22"/>
        </w:rPr>
        <w:t>’instruction</w:t>
      </w:r>
      <w:r w:rsidRPr="00FE0AE8">
        <w:rPr>
          <w:rFonts w:cstheme="minorHAnsi"/>
          <w:sz w:val="22"/>
          <w:szCs w:val="22"/>
        </w:rPr>
        <w:t xml:space="preserve"> de votre demande</w:t>
      </w:r>
      <w:r>
        <w:rPr>
          <w:rFonts w:cstheme="minorHAnsi"/>
          <w:sz w:val="22"/>
          <w:szCs w:val="22"/>
        </w:rPr>
        <w:t>.</w:t>
      </w:r>
    </w:p>
    <w:p w14:paraId="1953536D" w14:textId="2532BD19" w:rsidR="0024792C" w:rsidRDefault="0024792C" w:rsidP="0024792C">
      <w:pPr>
        <w:spacing w:after="0" w:line="240" w:lineRule="auto"/>
        <w:rPr>
          <w:rFonts w:asciiTheme="majorHAnsi" w:hAnsiTheme="majorHAnsi" w:cstheme="majorHAnsi"/>
          <w:sz w:val="24"/>
          <w:szCs w:val="32"/>
        </w:rPr>
      </w:pPr>
    </w:p>
    <w:p w14:paraId="268D20CE" w14:textId="12E5EE53" w:rsidR="006F10DD" w:rsidRPr="00FE0AE8" w:rsidRDefault="006F10DD" w:rsidP="00FE0AE8">
      <w:pPr>
        <w:pStyle w:val="Titre1"/>
        <w:numPr>
          <w:ilvl w:val="0"/>
          <w:numId w:val="2"/>
        </w:numPr>
        <w:rPr>
          <w:color w:val="239A91" w:themeColor="accent5"/>
        </w:rPr>
      </w:pPr>
      <w:r w:rsidRPr="00FE0AE8">
        <w:rPr>
          <w:color w:val="239A91" w:themeColor="accent5"/>
        </w:rPr>
        <w:t xml:space="preserve">Identification du projet </w:t>
      </w:r>
    </w:p>
    <w:p w14:paraId="19F4B01C" w14:textId="4C3751A7" w:rsidR="006F10DD" w:rsidRPr="00FE0AE8" w:rsidRDefault="006F10DD" w:rsidP="00FE0AE8">
      <w:pPr>
        <w:pStyle w:val="Paragraphedeliste"/>
        <w:spacing w:after="0" w:line="240" w:lineRule="auto"/>
        <w:rPr>
          <w:rFonts w:asciiTheme="majorHAnsi" w:hAnsiTheme="majorHAnsi" w:cstheme="majorHAnsi"/>
          <w:sz w:val="24"/>
          <w:szCs w:val="32"/>
        </w:rPr>
      </w:pPr>
      <w:r w:rsidRPr="00EE2A9C">
        <w:rPr>
          <w:rFonts w:ascii="Calibri Light" w:hAnsi="Calibri Light" w:cs="Calibri Light"/>
          <w:i/>
          <w:noProof/>
          <w:sz w:val="18"/>
          <w:u w:val="single"/>
        </w:rPr>
        <w:drawing>
          <wp:anchor distT="0" distB="0" distL="114300" distR="114300" simplePos="0" relativeHeight="251659264" behindDoc="1" locked="0" layoutInCell="1" allowOverlap="1" wp14:anchorId="668E3B5E" wp14:editId="4A046C2A">
            <wp:simplePos x="0" y="0"/>
            <wp:positionH relativeFrom="page">
              <wp:posOffset>5106514</wp:posOffset>
            </wp:positionH>
            <wp:positionV relativeFrom="page">
              <wp:posOffset>8393311</wp:posOffset>
            </wp:positionV>
            <wp:extent cx="2937414" cy="2937414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7414" cy="2937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2"/>
        <w:gridCol w:w="4850"/>
      </w:tblGrid>
      <w:tr w:rsidR="00116D31" w:rsidRPr="00FE0AE8" w14:paraId="3C2534B1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07F1AD77" w14:textId="4EB0A6A1" w:rsidR="00116D31" w:rsidRPr="00FE0AE8" w:rsidRDefault="006B7225" w:rsidP="00FE0AE8">
            <w:pPr>
              <w:spacing w:before="24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Nom du coordinateur scientifique</w:t>
            </w:r>
            <w:r w:rsidRPr="00FE0AE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(</w:t>
            </w:r>
            <w:r w:rsidR="00FE0AE8">
              <w:rPr>
                <w:rFonts w:asciiTheme="majorHAnsi" w:hAnsiTheme="majorHAnsi" w:cstheme="majorHAnsi"/>
                <w:i/>
                <w:sz w:val="22"/>
                <w:szCs w:val="22"/>
              </w:rPr>
              <w:t>Or</w:t>
            </w:r>
            <w:r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ganisme - laboratoire ou entité de rattachement)</w:t>
            </w:r>
          </w:p>
        </w:tc>
        <w:tc>
          <w:tcPr>
            <w:tcW w:w="4850" w:type="dxa"/>
            <w:vAlign w:val="center"/>
          </w:tcPr>
          <w:p w14:paraId="5D98709E" w14:textId="0EC65422" w:rsidR="00116D31" w:rsidRPr="00DB535F" w:rsidRDefault="00116D31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6D31" w:rsidRPr="00FE0AE8" w14:paraId="093350FA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7A63353A" w14:textId="51FECAC9" w:rsidR="00116D31" w:rsidRPr="00FE0AE8" w:rsidRDefault="006B7225" w:rsidP="00730358">
            <w:pPr>
              <w:spacing w:before="24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Titre du projet</w:t>
            </w:r>
            <w:r w:rsidRPr="00FE0AE8" w:rsidDel="000D55F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850" w:type="dxa"/>
            <w:vAlign w:val="center"/>
          </w:tcPr>
          <w:p w14:paraId="4AFDE47C" w14:textId="2016A6DA" w:rsidR="00116D31" w:rsidRPr="00DB535F" w:rsidRDefault="00116D31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546F" w:rsidRPr="00FE0AE8" w14:paraId="4192C827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10B637D4" w14:textId="36B66B92" w:rsidR="00DD546F" w:rsidRPr="00FE0AE8" w:rsidRDefault="00DD546F" w:rsidP="00FE0AE8">
            <w:pPr>
              <w:spacing w:before="240"/>
              <w:rPr>
                <w:rFonts w:asciiTheme="majorHAnsi" w:hAnsiTheme="majorHAnsi" w:cstheme="majorHAnsi"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Référence de l’appel à projets</w:t>
            </w:r>
            <w:r w:rsidRPr="00FE0AE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(</w:t>
            </w:r>
            <w:r w:rsidR="006F10DD"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N</w:t>
            </w:r>
            <w:r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om</w:t>
            </w:r>
            <w:r w:rsidR="006F10DD"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 de l’appel</w:t>
            </w:r>
            <w:r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 xml:space="preserve"> + année)</w:t>
            </w:r>
          </w:p>
        </w:tc>
        <w:tc>
          <w:tcPr>
            <w:tcW w:w="4850" w:type="dxa"/>
            <w:vAlign w:val="center"/>
          </w:tcPr>
          <w:p w14:paraId="39886B8D" w14:textId="77777777" w:rsidR="00DD546F" w:rsidRPr="00DB535F" w:rsidRDefault="00DD546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546F" w:rsidRPr="00FE0AE8" w14:paraId="0647EEE6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58CBB492" w14:textId="3ED869B3" w:rsidR="00DD546F" w:rsidRPr="00FE0AE8" w:rsidRDefault="00DD546F" w:rsidP="00DD546F">
            <w:pPr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Durée initiale du projet</w:t>
            </w:r>
            <w:r w:rsidR="006F10DD" w:rsidRPr="00FE0AE8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6F10DD"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(en mois)</w:t>
            </w:r>
          </w:p>
        </w:tc>
        <w:tc>
          <w:tcPr>
            <w:tcW w:w="4850" w:type="dxa"/>
            <w:vAlign w:val="center"/>
          </w:tcPr>
          <w:p w14:paraId="19DB1F2E" w14:textId="77777777" w:rsidR="00DD546F" w:rsidRPr="00DB535F" w:rsidRDefault="00DD546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6D31" w:rsidRPr="00FE0AE8" w14:paraId="776BD2EE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3A0608B1" w14:textId="3B099F5C" w:rsidR="00116D31" w:rsidRPr="00FE0AE8" w:rsidRDefault="000D55FF" w:rsidP="00FE0AE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Durée de prolongation demandée</w:t>
            </w:r>
            <w:r w:rsidRPr="00FE0AE8" w:rsidDel="000D55FF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="006F10DD" w:rsidRPr="00FE0AE8">
              <w:rPr>
                <w:rFonts w:asciiTheme="majorHAnsi" w:hAnsiTheme="majorHAnsi" w:cstheme="majorHAnsi"/>
                <w:i/>
                <w:sz w:val="22"/>
                <w:szCs w:val="22"/>
              </w:rPr>
              <w:t>(en mois)</w:t>
            </w:r>
          </w:p>
          <w:p w14:paraId="1438DECF" w14:textId="4858F49D" w:rsidR="006F10DD" w:rsidRPr="00FE0AE8" w:rsidRDefault="006F10DD" w:rsidP="00FE0AE8">
            <w:pPr>
              <w:spacing w:line="360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Cs/>
                <w:i/>
                <w:color w:val="B70E0C" w:themeColor="accent3"/>
                <w:szCs w:val="22"/>
              </w:rPr>
              <w:t>La durée demandée ne doit pas excéder 12 mois, sauf cas exceptionnel</w:t>
            </w:r>
            <w:r w:rsidR="00847289">
              <w:rPr>
                <w:rFonts w:asciiTheme="majorHAnsi" w:hAnsiTheme="majorHAnsi" w:cstheme="majorHAnsi"/>
                <w:bCs/>
                <w:i/>
                <w:color w:val="B70E0C" w:themeColor="accent3"/>
                <w:szCs w:val="22"/>
              </w:rPr>
              <w:t>.</w:t>
            </w:r>
          </w:p>
        </w:tc>
        <w:tc>
          <w:tcPr>
            <w:tcW w:w="4850" w:type="dxa"/>
            <w:vAlign w:val="center"/>
          </w:tcPr>
          <w:p w14:paraId="64C868DD" w14:textId="77777777" w:rsidR="00116D31" w:rsidRPr="00DB535F" w:rsidRDefault="00116D31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55FF" w:rsidRPr="00FE0AE8" w14:paraId="50F3E336" w14:textId="77777777" w:rsidTr="00DB535F">
        <w:tc>
          <w:tcPr>
            <w:tcW w:w="4212" w:type="dxa"/>
            <w:shd w:val="clear" w:color="auto" w:fill="FFE5C8" w:themeFill="accent2" w:themeFillTint="33"/>
            <w:vAlign w:val="center"/>
          </w:tcPr>
          <w:p w14:paraId="34F81C25" w14:textId="27C83337" w:rsidR="000D55FF" w:rsidRPr="00FE0AE8" w:rsidRDefault="006F10DD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Nouvelles d</w:t>
            </w:r>
            <w:r w:rsidR="000D55FF" w:rsidRPr="00FE0AE8">
              <w:rPr>
                <w:rFonts w:asciiTheme="majorHAnsi" w:hAnsiTheme="majorHAnsi" w:cstheme="majorHAnsi"/>
                <w:b/>
                <w:sz w:val="22"/>
                <w:szCs w:val="22"/>
              </w:rPr>
              <w:t>ates du projet avec prolongation</w:t>
            </w:r>
          </w:p>
        </w:tc>
        <w:tc>
          <w:tcPr>
            <w:tcW w:w="4850" w:type="dxa"/>
            <w:vAlign w:val="center"/>
          </w:tcPr>
          <w:p w14:paraId="2D5C81FF" w14:textId="77777777" w:rsidR="000D55FF" w:rsidRPr="00DB535F" w:rsidRDefault="000D55FF" w:rsidP="00730358">
            <w:pPr>
              <w:spacing w:before="2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F10DD" w:rsidRPr="00FE0AE8" w14:paraId="6F967F10" w14:textId="77777777" w:rsidTr="00DB535F">
        <w:trPr>
          <w:trHeight w:val="806"/>
        </w:trPr>
        <w:tc>
          <w:tcPr>
            <w:tcW w:w="4212" w:type="dxa"/>
            <w:shd w:val="clear" w:color="auto" w:fill="FFE5C8" w:themeFill="accent2" w:themeFillTint="33"/>
            <w:vAlign w:val="center"/>
          </w:tcPr>
          <w:p w14:paraId="79325A2A" w14:textId="7B33509A" w:rsidR="006F10DD" w:rsidRDefault="006F10DD" w:rsidP="00FE0AE8">
            <w:pPr>
              <w:pStyle w:val="En-tt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Avez-vous déjà bénéficié d’une prolongation accordée par l’IReSP ? </w:t>
            </w:r>
          </w:p>
          <w:p w14:paraId="7E87DCD5" w14:textId="46FEC348" w:rsidR="006F10DD" w:rsidRPr="00FE0AE8" w:rsidRDefault="006F10DD" w:rsidP="00FE0AE8">
            <w:pPr>
              <w:pStyle w:val="En-tt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Si oui, précisez la durée</w:t>
            </w:r>
            <w:r w:rsid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850" w:type="dxa"/>
            <w:vAlign w:val="center"/>
          </w:tcPr>
          <w:p w14:paraId="1E198BF8" w14:textId="4771C33A" w:rsidR="006F10DD" w:rsidRPr="00DB535F" w:rsidRDefault="00285D3D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1335295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10DD" w:rsidRPr="00DB535F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10DD"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1455675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10DD" w:rsidRPr="00DB535F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10DD"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>Non</w:t>
            </w:r>
          </w:p>
          <w:p w14:paraId="1A2A8BA1" w14:textId="77777777" w:rsidR="006F10DD" w:rsidRPr="00DB535F" w:rsidRDefault="006F10DD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D2FD8A1" w14:textId="46E4F758" w:rsidR="006F10DD" w:rsidRPr="00DB535F" w:rsidRDefault="006F10DD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Durée : </w:t>
            </w:r>
          </w:p>
        </w:tc>
      </w:tr>
      <w:tr w:rsidR="006F10DD" w:rsidRPr="00FE0AE8" w14:paraId="709BCA13" w14:textId="77777777" w:rsidTr="00DB535F">
        <w:trPr>
          <w:trHeight w:val="806"/>
        </w:trPr>
        <w:tc>
          <w:tcPr>
            <w:tcW w:w="4212" w:type="dxa"/>
            <w:shd w:val="clear" w:color="auto" w:fill="FFE5C8" w:themeFill="accent2" w:themeFillTint="33"/>
            <w:vAlign w:val="center"/>
          </w:tcPr>
          <w:p w14:paraId="75E0EA02" w14:textId="70D458D4" w:rsidR="006F10DD" w:rsidRDefault="006F10DD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 xml:space="preserve">Avez-vous déjà bénéficié d’une prolongation accordée par un autre organisme ? </w:t>
            </w:r>
            <w:r w:rsidRPr="00FE0AE8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>(</w:t>
            </w:r>
            <w:r w:rsidR="00FE0AE8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 xml:space="preserve">Ex: </w:t>
            </w:r>
            <w:r w:rsidRPr="00FE0AE8">
              <w:rPr>
                <w:rFonts w:asciiTheme="majorHAnsi" w:hAnsiTheme="majorHAnsi" w:cstheme="majorHAnsi"/>
                <w:bCs/>
                <w:i/>
                <w:sz w:val="22"/>
                <w:szCs w:val="22"/>
              </w:rPr>
              <w:t>CPP, …)</w:t>
            </w:r>
            <w:r w:rsidRPr="00FE0AE8">
              <w:rPr>
                <w:rFonts w:asciiTheme="majorHAnsi" w:hAnsiTheme="majorHAnsi" w:cstheme="majorHAnsi"/>
                <w:bCs/>
                <w:sz w:val="22"/>
                <w:szCs w:val="22"/>
              </w:rPr>
              <w:t xml:space="preserve"> </w:t>
            </w:r>
          </w:p>
          <w:p w14:paraId="33C3D1B0" w14:textId="6D02C4E3" w:rsidR="006F10DD" w:rsidRPr="00FE0AE8" w:rsidRDefault="006F10DD" w:rsidP="003E2347">
            <w:pPr>
              <w:pStyle w:val="En-tt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Si oui, précisez la durée</w:t>
            </w:r>
            <w:r w:rsid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4850" w:type="dxa"/>
            <w:vAlign w:val="center"/>
          </w:tcPr>
          <w:p w14:paraId="4D0F96C5" w14:textId="77777777" w:rsidR="006F10DD" w:rsidRPr="00DB535F" w:rsidRDefault="00285D3D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140845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10DD" w:rsidRPr="00DB535F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10DD"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Oui </w:t>
            </w:r>
            <w:sdt>
              <w:sdtPr>
                <w:rPr>
                  <w:rFonts w:cstheme="minorHAnsi"/>
                  <w:bCs/>
                  <w:sz w:val="22"/>
                  <w:szCs w:val="22"/>
                </w:rPr>
                <w:id w:val="-60788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10DD" w:rsidRPr="00DB535F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10DD"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>Non</w:t>
            </w:r>
          </w:p>
          <w:p w14:paraId="7A502B58" w14:textId="22087928" w:rsidR="006F10DD" w:rsidRPr="00DB535F" w:rsidRDefault="006F10DD" w:rsidP="003E234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DB535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Durée : </w:t>
            </w:r>
          </w:p>
        </w:tc>
      </w:tr>
    </w:tbl>
    <w:p w14:paraId="7E1A23AB" w14:textId="77777777" w:rsidR="00A7078A" w:rsidRPr="00FE0AE8" w:rsidRDefault="00A7078A" w:rsidP="00A7078A">
      <w:pPr>
        <w:pStyle w:val="En-tte"/>
        <w:tabs>
          <w:tab w:val="clear" w:pos="4536"/>
          <w:tab w:val="clear" w:pos="9072"/>
        </w:tabs>
        <w:spacing w:line="360" w:lineRule="auto"/>
        <w:jc w:val="both"/>
        <w:rPr>
          <w:rFonts w:asciiTheme="majorHAnsi" w:hAnsiTheme="majorHAnsi" w:cstheme="majorHAnsi"/>
          <w:sz w:val="16"/>
          <w:szCs w:val="24"/>
          <w:lang w:eastAsia="ja-JP"/>
        </w:rPr>
      </w:pPr>
    </w:p>
    <w:p w14:paraId="08EE24F9" w14:textId="2531D91F" w:rsidR="00847289" w:rsidRDefault="00847289" w:rsidP="00FE0AE8">
      <w:pPr>
        <w:pStyle w:val="Titre1"/>
        <w:numPr>
          <w:ilvl w:val="0"/>
          <w:numId w:val="2"/>
        </w:numPr>
        <w:rPr>
          <w:color w:val="239A91" w:themeColor="accent5"/>
        </w:rPr>
      </w:pPr>
      <w:r w:rsidRPr="00FE0AE8">
        <w:rPr>
          <w:color w:val="239A91" w:themeColor="accent5"/>
        </w:rPr>
        <w:t xml:space="preserve">Argumentaire de la demande </w:t>
      </w:r>
    </w:p>
    <w:p w14:paraId="14C66262" w14:textId="77777777" w:rsidR="00847289" w:rsidRDefault="00847289" w:rsidP="00847289">
      <w:pPr>
        <w:rPr>
          <w:lang w:eastAsia="en-US"/>
        </w:rPr>
      </w:pPr>
      <w:r>
        <w:rPr>
          <w:lang w:eastAsia="en-US"/>
        </w:rPr>
        <w:t>Merci de justifier précisément votre demande de prolongation.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47289" w14:paraId="2E9EF5A7" w14:textId="77777777" w:rsidTr="00847289">
        <w:tc>
          <w:tcPr>
            <w:tcW w:w="9062" w:type="dxa"/>
          </w:tcPr>
          <w:p w14:paraId="54FAA529" w14:textId="6E3ABA89" w:rsidR="00FE0AE8" w:rsidRDefault="00FE0AE8" w:rsidP="00847289">
            <w:pPr>
              <w:rPr>
                <w:lang w:eastAsia="en-US"/>
              </w:rPr>
            </w:pPr>
          </w:p>
        </w:tc>
      </w:tr>
    </w:tbl>
    <w:p w14:paraId="24406A31" w14:textId="05D98E57" w:rsidR="00847289" w:rsidRDefault="00847289" w:rsidP="00847289">
      <w:pPr>
        <w:rPr>
          <w:lang w:eastAsia="en-US"/>
        </w:rPr>
      </w:pPr>
    </w:p>
    <w:p w14:paraId="06364E84" w14:textId="48094F3D" w:rsidR="00847289" w:rsidRDefault="00847289" w:rsidP="00FE0AE8">
      <w:pPr>
        <w:pStyle w:val="Titre1"/>
        <w:numPr>
          <w:ilvl w:val="0"/>
          <w:numId w:val="2"/>
        </w:numPr>
        <w:rPr>
          <w:color w:val="239A91" w:themeColor="accent5"/>
        </w:rPr>
      </w:pPr>
      <w:r w:rsidRPr="00FE0AE8">
        <w:rPr>
          <w:color w:val="239A91" w:themeColor="accent5"/>
        </w:rPr>
        <w:lastRenderedPageBreak/>
        <w:t xml:space="preserve">Echéancier du projet </w:t>
      </w:r>
    </w:p>
    <w:p w14:paraId="28319F9E" w14:textId="77777777" w:rsidR="00847289" w:rsidRPr="00FE0AE8" w:rsidRDefault="00847289" w:rsidP="00FE0AE8">
      <w:pPr>
        <w:rPr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847289" w14:paraId="2DDB8A82" w14:textId="77777777" w:rsidTr="00DB535F">
        <w:tc>
          <w:tcPr>
            <w:tcW w:w="3823" w:type="dxa"/>
            <w:shd w:val="clear" w:color="auto" w:fill="FFE5C8" w:themeFill="accent2" w:themeFillTint="33"/>
            <w:vAlign w:val="center"/>
          </w:tcPr>
          <w:p w14:paraId="5845248A" w14:textId="77777777" w:rsidR="00847289" w:rsidRPr="00FE0AE8" w:rsidRDefault="00847289" w:rsidP="0084728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Calendrier initial des grandes étapes du projet</w:t>
            </w:r>
          </w:p>
          <w:p w14:paraId="7B4D13AF" w14:textId="0C6C9648" w:rsidR="00847289" w:rsidRPr="00FE0AE8" w:rsidRDefault="00847289" w:rsidP="00847289">
            <w:pPr>
              <w:rPr>
                <w:rFonts w:asciiTheme="majorHAnsi" w:hAnsiTheme="majorHAnsi" w:cstheme="majorHAnsi"/>
                <w:b/>
                <w:i/>
                <w:lang w:eastAsia="en-US"/>
              </w:rPr>
            </w:pPr>
            <w:r w:rsidRPr="00FE0AE8">
              <w:rPr>
                <w:rFonts w:asciiTheme="majorHAnsi" w:hAnsiTheme="majorHAnsi" w:cstheme="majorHAnsi"/>
                <w:i/>
              </w:rPr>
              <w:t>(Indiquer les principales étapes et leurs dates prévues initialement)</w:t>
            </w:r>
          </w:p>
        </w:tc>
        <w:tc>
          <w:tcPr>
            <w:tcW w:w="5239" w:type="dxa"/>
          </w:tcPr>
          <w:p w14:paraId="56F91D07" w14:textId="77777777" w:rsidR="00847289" w:rsidRDefault="00847289" w:rsidP="00847289">
            <w:pPr>
              <w:rPr>
                <w:lang w:eastAsia="en-US"/>
              </w:rPr>
            </w:pPr>
          </w:p>
        </w:tc>
      </w:tr>
      <w:tr w:rsidR="00847289" w14:paraId="3A2A61EB" w14:textId="77777777" w:rsidTr="00DB535F">
        <w:tc>
          <w:tcPr>
            <w:tcW w:w="3823" w:type="dxa"/>
            <w:shd w:val="clear" w:color="auto" w:fill="FFE5C8" w:themeFill="accent2" w:themeFillTint="33"/>
            <w:vAlign w:val="center"/>
          </w:tcPr>
          <w:p w14:paraId="48772247" w14:textId="77777777" w:rsidR="00847289" w:rsidRPr="00FE0AE8" w:rsidRDefault="00847289" w:rsidP="00FE0AE8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FE0AE8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Nouveau calendrier proposé</w:t>
            </w:r>
          </w:p>
          <w:p w14:paraId="5A5D6575" w14:textId="79BB3B14" w:rsidR="00847289" w:rsidRPr="00FE0AE8" w:rsidRDefault="00847289" w:rsidP="00FE0AE8">
            <w:pPr>
              <w:rPr>
                <w:rFonts w:asciiTheme="majorHAnsi" w:hAnsiTheme="majorHAnsi" w:cstheme="majorHAnsi"/>
                <w:b/>
                <w:i/>
                <w:lang w:eastAsia="en-US"/>
              </w:rPr>
            </w:pPr>
            <w:r w:rsidRPr="00FE0AE8">
              <w:rPr>
                <w:rFonts w:asciiTheme="majorHAnsi" w:hAnsiTheme="majorHAnsi" w:cstheme="majorHAnsi"/>
                <w:i/>
              </w:rPr>
              <w:t>(Indiquer les modifications et nouvelles échéances suite à la demande de prolongation)</w:t>
            </w:r>
          </w:p>
        </w:tc>
        <w:tc>
          <w:tcPr>
            <w:tcW w:w="5239" w:type="dxa"/>
          </w:tcPr>
          <w:p w14:paraId="4C0A173D" w14:textId="77777777" w:rsidR="00847289" w:rsidRDefault="00847289" w:rsidP="00847289">
            <w:pPr>
              <w:rPr>
                <w:lang w:eastAsia="en-US"/>
              </w:rPr>
            </w:pPr>
          </w:p>
        </w:tc>
      </w:tr>
    </w:tbl>
    <w:p w14:paraId="67146DA7" w14:textId="77777777" w:rsidR="00847289" w:rsidRDefault="00847289" w:rsidP="00847289">
      <w:pPr>
        <w:rPr>
          <w:lang w:eastAsia="en-US"/>
        </w:rPr>
      </w:pPr>
    </w:p>
    <w:p w14:paraId="4BD75B98" w14:textId="273480DD" w:rsidR="00285D3D" w:rsidRPr="00FE0AE8" w:rsidRDefault="00320B2D" w:rsidP="00847289">
      <w:pPr>
        <w:rPr>
          <w:rFonts w:asciiTheme="majorHAnsi" w:hAnsiTheme="majorHAnsi" w:cstheme="majorHAnsi"/>
        </w:rPr>
      </w:pPr>
      <w:r w:rsidRPr="00FE0AE8">
        <w:rPr>
          <w:rFonts w:asciiTheme="majorHAnsi" w:hAnsiTheme="majorHAnsi" w:cstheme="majorHAnsi"/>
        </w:rPr>
        <w:t xml:space="preserve">Fait le : </w:t>
      </w:r>
    </w:p>
    <w:p w14:paraId="1FE1B574" w14:textId="023E311A" w:rsidR="00320B2D" w:rsidRPr="00FE0AE8" w:rsidRDefault="00320B2D">
      <w:pPr>
        <w:rPr>
          <w:rFonts w:asciiTheme="majorHAnsi" w:hAnsiTheme="majorHAnsi" w:cstheme="majorHAnsi"/>
        </w:rPr>
      </w:pPr>
      <w:r w:rsidRPr="00FE0AE8">
        <w:rPr>
          <w:rFonts w:asciiTheme="majorHAnsi" w:hAnsiTheme="majorHAnsi" w:cstheme="majorHAnsi"/>
        </w:rPr>
        <w:t>Signature</w:t>
      </w:r>
      <w:r w:rsidR="006B7225" w:rsidRPr="00FE0AE8">
        <w:rPr>
          <w:rFonts w:asciiTheme="majorHAnsi" w:hAnsiTheme="majorHAnsi" w:cstheme="majorHAnsi"/>
        </w:rPr>
        <w:t xml:space="preserve"> </w:t>
      </w:r>
      <w:r w:rsidRPr="00FE0AE8">
        <w:rPr>
          <w:rFonts w:asciiTheme="majorHAnsi" w:hAnsiTheme="majorHAnsi" w:cstheme="majorHAnsi"/>
        </w:rPr>
        <w:t xml:space="preserve">du </w:t>
      </w:r>
      <w:r w:rsidR="006B7225" w:rsidRPr="00FE0AE8">
        <w:rPr>
          <w:rFonts w:asciiTheme="majorHAnsi" w:hAnsiTheme="majorHAnsi" w:cstheme="majorHAnsi"/>
        </w:rPr>
        <w:t>co</w:t>
      </w:r>
      <w:r w:rsidR="00834861" w:rsidRPr="00FE0AE8">
        <w:rPr>
          <w:rFonts w:asciiTheme="majorHAnsi" w:hAnsiTheme="majorHAnsi" w:cstheme="majorHAnsi"/>
        </w:rPr>
        <w:t>ordinateur</w:t>
      </w:r>
      <w:r w:rsidR="00D34ADC" w:rsidRPr="00FE0AE8">
        <w:rPr>
          <w:rFonts w:asciiTheme="majorHAnsi" w:hAnsiTheme="majorHAnsi" w:cstheme="majorHAnsi"/>
        </w:rPr>
        <w:t xml:space="preserve"> scientifique </w:t>
      </w:r>
      <w:r w:rsidRPr="00FE0AE8">
        <w:rPr>
          <w:rFonts w:asciiTheme="majorHAnsi" w:hAnsiTheme="majorHAnsi" w:cstheme="majorHAnsi"/>
        </w:rPr>
        <w:t>du projet</w:t>
      </w:r>
      <w:r w:rsidR="002454A9" w:rsidRPr="00FE0AE8">
        <w:rPr>
          <w:rFonts w:asciiTheme="majorHAnsi" w:hAnsiTheme="majorHAnsi" w:cstheme="majorHAnsi"/>
        </w:rPr>
        <w:t xml:space="preserve"> </w:t>
      </w:r>
      <w:r w:rsidRPr="00FE0AE8">
        <w:rPr>
          <w:rFonts w:asciiTheme="majorHAnsi" w:hAnsiTheme="majorHAnsi" w:cstheme="majorHAnsi"/>
        </w:rPr>
        <w:t>:</w:t>
      </w:r>
    </w:p>
    <w:p w14:paraId="30FAF7D0" w14:textId="77777777" w:rsidR="002E3F0E" w:rsidRPr="00FE0AE8" w:rsidRDefault="002E3F0E">
      <w:pPr>
        <w:rPr>
          <w:rFonts w:asciiTheme="majorHAnsi" w:hAnsiTheme="majorHAnsi" w:cstheme="majorHAnsi"/>
        </w:rPr>
      </w:pPr>
    </w:p>
    <w:p w14:paraId="4407A683" w14:textId="77777777" w:rsidR="00D34ADC" w:rsidRPr="00FE0AE8" w:rsidRDefault="00D34ADC">
      <w:pPr>
        <w:rPr>
          <w:rFonts w:asciiTheme="majorHAnsi" w:hAnsiTheme="majorHAnsi" w:cstheme="majorHAnsi"/>
        </w:rPr>
      </w:pPr>
    </w:p>
    <w:p w14:paraId="318A74D5" w14:textId="77777777" w:rsidR="00D34ADC" w:rsidRPr="00FE0AE8" w:rsidRDefault="00D34ADC">
      <w:pPr>
        <w:rPr>
          <w:rFonts w:asciiTheme="majorHAnsi" w:hAnsiTheme="majorHAnsi" w:cstheme="majorHAnsi"/>
        </w:rPr>
      </w:pPr>
    </w:p>
    <w:p w14:paraId="27B0E22D" w14:textId="42BAA706" w:rsidR="002E3F0E" w:rsidRPr="00FE0AE8" w:rsidRDefault="00BB1E2C" w:rsidP="00FE0AE8">
      <w:pPr>
        <w:jc w:val="center"/>
        <w:rPr>
          <w:rFonts w:asciiTheme="majorHAnsi" w:hAnsiTheme="majorHAnsi" w:cstheme="majorHAnsi"/>
          <w:b/>
          <w:color w:val="B70E0C" w:themeColor="accent3"/>
          <w:sz w:val="24"/>
          <w:u w:val="single"/>
        </w:rPr>
      </w:pPr>
      <w:r w:rsidRPr="00FE0AE8">
        <w:rPr>
          <w:rFonts w:asciiTheme="majorHAnsi" w:hAnsiTheme="majorHAnsi" w:cstheme="majorHAnsi"/>
          <w:b/>
          <w:color w:val="B70E0C" w:themeColor="accent3"/>
          <w:sz w:val="24"/>
          <w:u w:val="single"/>
        </w:rPr>
        <w:t>Partie réservée à l’administration</w:t>
      </w:r>
    </w:p>
    <w:p w14:paraId="0DA66268" w14:textId="77777777" w:rsidR="00BB1E2C" w:rsidRPr="00FE0AE8" w:rsidRDefault="00BB1E2C">
      <w:pPr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E3F0E" w:rsidRPr="00FE0AE8" w14:paraId="36D7201F" w14:textId="77777777" w:rsidTr="00175257">
        <w:tc>
          <w:tcPr>
            <w:tcW w:w="9062" w:type="dxa"/>
            <w:shd w:val="clear" w:color="auto" w:fill="E2DADA" w:themeFill="accent1" w:themeFillTint="33"/>
          </w:tcPr>
          <w:p w14:paraId="47E1A72C" w14:textId="30765613" w:rsidR="002E3F0E" w:rsidRPr="00FE0AE8" w:rsidRDefault="00582AD6">
            <w:pPr>
              <w:rPr>
                <w:rFonts w:asciiTheme="majorHAnsi" w:hAnsiTheme="majorHAnsi" w:cstheme="majorHAnsi"/>
                <w:b/>
                <w:sz w:val="22"/>
              </w:rPr>
            </w:pPr>
            <w:r w:rsidRPr="00FE0AE8">
              <w:rPr>
                <w:rFonts w:asciiTheme="majorHAnsi" w:hAnsiTheme="majorHAnsi" w:cstheme="majorHAnsi"/>
                <w:b/>
                <w:sz w:val="22"/>
              </w:rPr>
              <w:t>Avis</w:t>
            </w:r>
            <w:r w:rsidR="002E3F0E" w:rsidRPr="00FE0AE8">
              <w:rPr>
                <w:rFonts w:asciiTheme="majorHAnsi" w:hAnsiTheme="majorHAnsi" w:cstheme="majorHAnsi"/>
                <w:b/>
                <w:sz w:val="22"/>
              </w:rPr>
              <w:t xml:space="preserve"> de l’IReSP </w:t>
            </w:r>
          </w:p>
        </w:tc>
      </w:tr>
      <w:tr w:rsidR="002E3F0E" w:rsidRPr="00FE0AE8" w14:paraId="2DEC6CB8" w14:textId="77777777" w:rsidTr="002E3F0E">
        <w:tc>
          <w:tcPr>
            <w:tcW w:w="9062" w:type="dxa"/>
          </w:tcPr>
          <w:p w14:paraId="75F816A2" w14:textId="52EA4F17" w:rsidR="00B02041" w:rsidRPr="00FE0AE8" w:rsidRDefault="00285D3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-2989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02041" w:rsidRPr="00FE0AE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02041" w:rsidRPr="00FE0AE8">
              <w:rPr>
                <w:rFonts w:asciiTheme="majorHAnsi" w:hAnsiTheme="majorHAnsi" w:cstheme="majorHAnsi"/>
                <w:sz w:val="22"/>
              </w:rPr>
              <w:t xml:space="preserve"> Accord                                                      Durée</w:t>
            </w:r>
            <w:r w:rsidR="00847289">
              <w:rPr>
                <w:rFonts w:asciiTheme="majorHAnsi" w:hAnsiTheme="majorHAnsi" w:cstheme="majorHAnsi"/>
                <w:sz w:val="22"/>
              </w:rPr>
              <w:t xml:space="preserve"> accordée</w:t>
            </w:r>
            <w:r w:rsidR="00B02041" w:rsidRPr="00FE0AE8">
              <w:rPr>
                <w:rFonts w:asciiTheme="majorHAnsi" w:hAnsiTheme="majorHAnsi" w:cstheme="majorHAnsi"/>
                <w:sz w:val="22"/>
              </w:rPr>
              <w:t xml:space="preserve"> : </w:t>
            </w:r>
          </w:p>
          <w:p w14:paraId="498928BB" w14:textId="77777777" w:rsidR="00B02041" w:rsidRPr="00FE0AE8" w:rsidRDefault="00285D3D">
            <w:pPr>
              <w:rPr>
                <w:rFonts w:asciiTheme="majorHAnsi" w:hAnsiTheme="majorHAnsi" w:cstheme="majorHAnsi"/>
                <w:sz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</w:rPr>
                <w:id w:val="101742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3F0E" w:rsidRPr="00FE0AE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="00B02041" w:rsidRPr="00FE0AE8">
              <w:rPr>
                <w:rFonts w:asciiTheme="majorHAnsi" w:hAnsiTheme="majorHAnsi" w:cstheme="majorHAnsi"/>
                <w:sz w:val="22"/>
              </w:rPr>
              <w:t xml:space="preserve">Refus </w:t>
            </w:r>
          </w:p>
        </w:tc>
      </w:tr>
      <w:tr w:rsidR="002E3F0E" w:rsidRPr="00FE0AE8" w14:paraId="16BC9FDA" w14:textId="77777777" w:rsidTr="002E3F0E">
        <w:tc>
          <w:tcPr>
            <w:tcW w:w="9062" w:type="dxa"/>
          </w:tcPr>
          <w:p w14:paraId="25F0821F" w14:textId="7E79BEA3" w:rsidR="002E3F0E" w:rsidRPr="00FE0AE8" w:rsidRDefault="002E3F0E">
            <w:pPr>
              <w:rPr>
                <w:rFonts w:asciiTheme="majorHAnsi" w:hAnsiTheme="majorHAnsi" w:cstheme="majorHAnsi"/>
                <w:sz w:val="22"/>
              </w:rPr>
            </w:pPr>
            <w:r w:rsidRPr="00FE0AE8">
              <w:rPr>
                <w:rFonts w:asciiTheme="majorHAnsi" w:hAnsiTheme="majorHAnsi" w:cstheme="majorHAnsi"/>
                <w:sz w:val="22"/>
              </w:rPr>
              <w:t>Commentaire :</w:t>
            </w:r>
          </w:p>
        </w:tc>
      </w:tr>
      <w:tr w:rsidR="002E3F0E" w:rsidRPr="00FE0AE8" w14:paraId="6B497346" w14:textId="77777777" w:rsidTr="002E3F0E">
        <w:tc>
          <w:tcPr>
            <w:tcW w:w="9062" w:type="dxa"/>
          </w:tcPr>
          <w:p w14:paraId="5D4D37B3" w14:textId="77777777" w:rsidR="002E3F0E" w:rsidRPr="00FE0AE8" w:rsidRDefault="002E3F0E">
            <w:pPr>
              <w:rPr>
                <w:rFonts w:asciiTheme="majorHAnsi" w:hAnsiTheme="majorHAnsi" w:cstheme="majorHAnsi"/>
                <w:sz w:val="22"/>
              </w:rPr>
            </w:pPr>
            <w:r w:rsidRPr="00FE0AE8">
              <w:rPr>
                <w:rFonts w:asciiTheme="majorHAnsi" w:hAnsiTheme="majorHAnsi" w:cstheme="majorHAnsi"/>
                <w:sz w:val="22"/>
              </w:rPr>
              <w:t xml:space="preserve">Fait le : </w:t>
            </w:r>
          </w:p>
          <w:p w14:paraId="297194C7" w14:textId="77777777" w:rsidR="00B02041" w:rsidRPr="00FE0AE8" w:rsidRDefault="00B02041">
            <w:pPr>
              <w:rPr>
                <w:rFonts w:asciiTheme="majorHAnsi" w:hAnsiTheme="majorHAnsi" w:cstheme="majorHAnsi"/>
                <w:sz w:val="22"/>
              </w:rPr>
            </w:pPr>
            <w:r w:rsidRPr="00FE0AE8">
              <w:rPr>
                <w:rFonts w:asciiTheme="majorHAnsi" w:hAnsiTheme="majorHAnsi" w:cstheme="majorHAnsi"/>
                <w:sz w:val="22"/>
              </w:rPr>
              <w:t xml:space="preserve">Nom du responsable : </w:t>
            </w:r>
          </w:p>
          <w:p w14:paraId="1D13367A" w14:textId="77777777" w:rsidR="002E3F0E" w:rsidRPr="00FE0AE8" w:rsidRDefault="002E3F0E">
            <w:pPr>
              <w:rPr>
                <w:rFonts w:asciiTheme="majorHAnsi" w:hAnsiTheme="majorHAnsi" w:cstheme="majorHAnsi"/>
                <w:sz w:val="22"/>
              </w:rPr>
            </w:pPr>
            <w:r w:rsidRPr="00FE0AE8">
              <w:rPr>
                <w:rFonts w:asciiTheme="majorHAnsi" w:hAnsiTheme="majorHAnsi" w:cstheme="majorHAnsi"/>
                <w:sz w:val="22"/>
              </w:rPr>
              <w:t>Signature</w:t>
            </w:r>
            <w:r w:rsidR="00B02041" w:rsidRPr="00FE0AE8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FE0AE8">
              <w:rPr>
                <w:rFonts w:asciiTheme="majorHAnsi" w:hAnsiTheme="majorHAnsi" w:cstheme="majorHAnsi"/>
                <w:sz w:val="22"/>
              </w:rPr>
              <w:t>:</w:t>
            </w:r>
          </w:p>
          <w:p w14:paraId="5F340FA7" w14:textId="77777777" w:rsidR="002E3F0E" w:rsidRPr="00FE0AE8" w:rsidRDefault="002E3F0E">
            <w:pPr>
              <w:rPr>
                <w:rFonts w:asciiTheme="majorHAnsi" w:hAnsiTheme="majorHAnsi" w:cstheme="majorHAnsi"/>
                <w:sz w:val="22"/>
              </w:rPr>
            </w:pPr>
          </w:p>
        </w:tc>
      </w:tr>
    </w:tbl>
    <w:p w14:paraId="39207984" w14:textId="463DCEE7" w:rsidR="0083360B" w:rsidRDefault="0083360B"/>
    <w:sectPr w:rsidR="0083360B" w:rsidSect="00C51EBE">
      <w:headerReference w:type="default" r:id="rId10"/>
      <w:footerReference w:type="default" r:id="rId11"/>
      <w:pgSz w:w="11906" w:h="16838"/>
      <w:pgMar w:top="1417" w:right="1417" w:bottom="1417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7510F" w14:textId="77777777" w:rsidR="00EA54B2" w:rsidRDefault="00EA54B2" w:rsidP="00A7078A">
      <w:pPr>
        <w:spacing w:after="0" w:line="240" w:lineRule="auto"/>
      </w:pPr>
      <w:r>
        <w:separator/>
      </w:r>
    </w:p>
  </w:endnote>
  <w:endnote w:type="continuationSeparator" w:id="0">
    <w:p w14:paraId="69A8E28C" w14:textId="77777777" w:rsidR="00EA54B2" w:rsidRDefault="00EA54B2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4D021" w14:textId="77777777" w:rsidR="00C51EBE" w:rsidRPr="00C51EBE" w:rsidRDefault="00A7078A" w:rsidP="00C51EBE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607D1BE0" wp14:editId="3AA34F7F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C51EBE" w:rsidRPr="00C51EBE">
      <w:rPr>
        <w:rFonts w:ascii="Arial" w:eastAsia="Arial Unicode MS" w:hAnsi="Arial" w:cs="Arial"/>
        <w:color w:val="675052"/>
        <w:sz w:val="16"/>
        <w:szCs w:val="18"/>
      </w:rPr>
      <w:t>Biopark</w:t>
    </w:r>
    <w:proofErr w:type="spellEnd"/>
    <w:r w:rsidR="00C51EBE" w:rsidRPr="00C51EBE">
      <w:rPr>
        <w:rFonts w:ascii="Arial" w:eastAsia="Arial Unicode MS" w:hAnsi="Arial" w:cs="Arial"/>
        <w:color w:val="675052"/>
        <w:sz w:val="16"/>
        <w:szCs w:val="18"/>
      </w:rPr>
      <w:t xml:space="preserve"> - 8, rue de la croix Jarry - 75013 Paris</w:t>
    </w:r>
  </w:p>
  <w:p w14:paraId="3B4167F7" w14:textId="77777777" w:rsidR="00C51EBE" w:rsidRPr="00C51EBE" w:rsidRDefault="00C51EBE" w:rsidP="00C51E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573E50CF" w14:textId="77777777" w:rsidR="00A7078A" w:rsidRDefault="00A7078A" w:rsidP="00C51EBE">
    <w:pPr>
      <w:pStyle w:val="Pieddepage"/>
      <w:tabs>
        <w:tab w:val="clear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FEBBF" w14:textId="77777777" w:rsidR="00EA54B2" w:rsidRDefault="00EA54B2" w:rsidP="00A7078A">
      <w:pPr>
        <w:spacing w:after="0" w:line="240" w:lineRule="auto"/>
      </w:pPr>
      <w:r>
        <w:separator/>
      </w:r>
    </w:p>
  </w:footnote>
  <w:footnote w:type="continuationSeparator" w:id="0">
    <w:p w14:paraId="53C334AE" w14:textId="77777777" w:rsidR="00EA54B2" w:rsidRDefault="00EA54B2" w:rsidP="00A7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FE122" w14:textId="77777777" w:rsidR="00116D31" w:rsidRDefault="00116D31">
    <w:pPr>
      <w:pStyle w:val="En-tte"/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1" locked="0" layoutInCell="1" allowOverlap="1" wp14:anchorId="46372CC2" wp14:editId="4DBCD67B">
          <wp:simplePos x="0" y="0"/>
          <wp:positionH relativeFrom="page">
            <wp:posOffset>5575300</wp:posOffset>
          </wp:positionH>
          <wp:positionV relativeFrom="paragraph">
            <wp:posOffset>-398780</wp:posOffset>
          </wp:positionV>
          <wp:extent cx="1986915" cy="711200"/>
          <wp:effectExtent l="0" t="0" r="0" b="0"/>
          <wp:wrapTight wrapText="bothSides">
            <wp:wrapPolygon edited="0">
              <wp:start x="3314" y="1157"/>
              <wp:lineTo x="2485" y="3471"/>
              <wp:lineTo x="1450" y="8100"/>
              <wp:lineTo x="1450" y="15621"/>
              <wp:lineTo x="9526" y="20250"/>
              <wp:lineTo x="15946" y="20829"/>
              <wp:lineTo x="16982" y="20829"/>
              <wp:lineTo x="19260" y="19671"/>
              <wp:lineTo x="19674" y="16200"/>
              <wp:lineTo x="18431" y="11571"/>
              <wp:lineTo x="20088" y="9257"/>
              <wp:lineTo x="19260" y="6364"/>
              <wp:lineTo x="4349" y="1157"/>
              <wp:lineTo x="3314" y="1157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72" b="15820"/>
                  <a:stretch/>
                </pic:blipFill>
                <pic:spPr bwMode="auto">
                  <a:xfrm>
                    <a:off x="0" y="0"/>
                    <a:ext cx="1986915" cy="711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E4D1A"/>
    <w:multiLevelType w:val="hybridMultilevel"/>
    <w:tmpl w:val="53C895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06E1E"/>
    <w:multiLevelType w:val="hybridMultilevel"/>
    <w:tmpl w:val="4AC250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A1BF1"/>
    <w:multiLevelType w:val="hybridMultilevel"/>
    <w:tmpl w:val="53C895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9322673">
    <w:abstractNumId w:val="1"/>
  </w:num>
  <w:num w:numId="2" w16cid:durableId="752623100">
    <w:abstractNumId w:val="2"/>
  </w:num>
  <w:num w:numId="3" w16cid:durableId="865410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D31"/>
    <w:rsid w:val="00005B5E"/>
    <w:rsid w:val="000105B6"/>
    <w:rsid w:val="000241F8"/>
    <w:rsid w:val="000A26CB"/>
    <w:rsid w:val="000D55FF"/>
    <w:rsid w:val="00104E4B"/>
    <w:rsid w:val="00114C01"/>
    <w:rsid w:val="00116D31"/>
    <w:rsid w:val="001709BD"/>
    <w:rsid w:val="00175257"/>
    <w:rsid w:val="00186D25"/>
    <w:rsid w:val="001A52A4"/>
    <w:rsid w:val="001C689C"/>
    <w:rsid w:val="001F6C58"/>
    <w:rsid w:val="002454A9"/>
    <w:rsid w:val="0024792C"/>
    <w:rsid w:val="00285D3D"/>
    <w:rsid w:val="002B7B24"/>
    <w:rsid w:val="002C453A"/>
    <w:rsid w:val="002E389F"/>
    <w:rsid w:val="002E3F0E"/>
    <w:rsid w:val="00320B2D"/>
    <w:rsid w:val="00324C42"/>
    <w:rsid w:val="003703C4"/>
    <w:rsid w:val="003B14FE"/>
    <w:rsid w:val="003C3CCA"/>
    <w:rsid w:val="003E0516"/>
    <w:rsid w:val="003E4F0A"/>
    <w:rsid w:val="00480A33"/>
    <w:rsid w:val="00582AD6"/>
    <w:rsid w:val="005B39B7"/>
    <w:rsid w:val="005B5493"/>
    <w:rsid w:val="00634707"/>
    <w:rsid w:val="006431CE"/>
    <w:rsid w:val="00677CBE"/>
    <w:rsid w:val="006B7225"/>
    <w:rsid w:val="006F10DD"/>
    <w:rsid w:val="0071252D"/>
    <w:rsid w:val="0083360B"/>
    <w:rsid w:val="00834861"/>
    <w:rsid w:val="00835FC5"/>
    <w:rsid w:val="00847289"/>
    <w:rsid w:val="008C12EB"/>
    <w:rsid w:val="00912920"/>
    <w:rsid w:val="009616C3"/>
    <w:rsid w:val="009D4CF0"/>
    <w:rsid w:val="00A14B49"/>
    <w:rsid w:val="00A7078A"/>
    <w:rsid w:val="00AC4B9D"/>
    <w:rsid w:val="00AE4816"/>
    <w:rsid w:val="00B02041"/>
    <w:rsid w:val="00B07C08"/>
    <w:rsid w:val="00B21306"/>
    <w:rsid w:val="00B777F2"/>
    <w:rsid w:val="00BB1E2C"/>
    <w:rsid w:val="00BB4F09"/>
    <w:rsid w:val="00BC0B30"/>
    <w:rsid w:val="00BE7909"/>
    <w:rsid w:val="00BF0FF5"/>
    <w:rsid w:val="00C30868"/>
    <w:rsid w:val="00C51EBE"/>
    <w:rsid w:val="00CD2A70"/>
    <w:rsid w:val="00D34ADC"/>
    <w:rsid w:val="00DB535F"/>
    <w:rsid w:val="00DD546F"/>
    <w:rsid w:val="00E01B1F"/>
    <w:rsid w:val="00EA54B2"/>
    <w:rsid w:val="00EE2A9C"/>
    <w:rsid w:val="00FE0AE8"/>
    <w:rsid w:val="00FE3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82EC314"/>
  <w15:chartTrackingRefBased/>
  <w15:docId w15:val="{128DFDA1-499F-4C33-A884-E99BDF4A5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78A"/>
    <w:pPr>
      <w:spacing w:after="120" w:line="264" w:lineRule="auto"/>
    </w:pPr>
    <w:rPr>
      <w:rFonts w:eastAsiaTheme="minorEastAsia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  <w:contextualSpacing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Accentuationlgr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116D31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24792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17"/>
      <w:szCs w:val="17"/>
    </w:rPr>
  </w:style>
  <w:style w:type="character" w:customStyle="1" w:styleId="CorpsdetexteCar">
    <w:name w:val="Corps de texte Car"/>
    <w:basedOn w:val="Policepardfaut"/>
    <w:link w:val="Corpsdetexte"/>
    <w:uiPriority w:val="1"/>
    <w:rsid w:val="0024792C"/>
    <w:rPr>
      <w:rFonts w:ascii="Calibri" w:eastAsiaTheme="minorEastAsia" w:hAnsi="Calibri" w:cs="Calibri"/>
      <w:sz w:val="17"/>
      <w:szCs w:val="17"/>
      <w:lang w:eastAsia="fr-FR"/>
    </w:rPr>
  </w:style>
  <w:style w:type="character" w:styleId="Lienhypertexte">
    <w:name w:val="Hyperlink"/>
    <w:basedOn w:val="Policepardfaut"/>
    <w:uiPriority w:val="99"/>
    <w:unhideWhenUsed/>
    <w:rsid w:val="0024792C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4792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792C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4792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792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792C"/>
    <w:rPr>
      <w:rFonts w:eastAsiaTheme="minorEastAsia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92C"/>
    <w:rPr>
      <w:rFonts w:ascii="Segoe UI" w:eastAsiaTheme="minorEastAsia" w:hAnsi="Segoe UI" w:cs="Segoe UI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3E05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iviprojets.iresp@inserm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0267787-5FEE-467F-BA6C-19E41F615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</Template>
  <TotalTime>178</TotalTime>
  <Pages>2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38</cp:revision>
  <dcterms:created xsi:type="dcterms:W3CDTF">2020-10-28T15:53:00Z</dcterms:created>
  <dcterms:modified xsi:type="dcterms:W3CDTF">2025-11-07T15:41:00Z</dcterms:modified>
</cp:coreProperties>
</file>